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9"/>
      </w:tblGrid>
      <w:tr w:rsidR="00B80259" w:rsidRPr="00D201D1">
        <w:trPr>
          <w:cantSplit/>
          <w:trHeight w:hRule="exact" w:val="579"/>
        </w:trPr>
        <w:tc>
          <w:tcPr>
            <w:tcW w:w="9709" w:type="dxa"/>
            <w:vAlign w:val="center"/>
          </w:tcPr>
          <w:p w:rsidR="00B80259" w:rsidRDefault="00B80259" w:rsidP="002B0935">
            <w:pPr>
              <w:pStyle w:val="Heading2"/>
              <w:jc w:val="center"/>
            </w:pPr>
            <w:r w:rsidRPr="00D201D1">
              <w:t xml:space="preserve">Wybory </w:t>
            </w:r>
            <w:r>
              <w:t>WÓJTA GMINY JANOWICE WIELKIE</w:t>
            </w:r>
          </w:p>
          <w:p w:rsidR="00B80259" w:rsidRPr="002B0935" w:rsidRDefault="00B80259" w:rsidP="002B0935">
            <w:pPr>
              <w:pStyle w:val="Heading2"/>
              <w:jc w:val="center"/>
              <w:rPr>
                <w:b w:val="0"/>
                <w:bCs w:val="0"/>
                <w:spacing w:val="17"/>
                <w:w w:val="92"/>
              </w:rPr>
            </w:pPr>
            <w:r w:rsidRPr="00371C26">
              <w:rPr>
                <w:vertAlign w:val="superscript"/>
              </w:rPr>
              <w:t>(nazwa gminy, miasta)</w:t>
            </w:r>
          </w:p>
        </w:tc>
      </w:tr>
    </w:tbl>
    <w:p w:rsidR="00B80259" w:rsidRDefault="00B80259" w:rsidP="00E67D33">
      <w:pPr>
        <w:pStyle w:val="Heading3"/>
        <w:spacing w:before="120"/>
        <w:jc w:val="center"/>
      </w:pPr>
      <w:r>
        <w:t>Protokół WYNIKÓW głosowania i wynikÓW wyborów</w:t>
      </w:r>
      <w:r>
        <w:br/>
        <w:t>wójta GMINY JANOWICE WIELKIE</w:t>
      </w:r>
    </w:p>
    <w:p w:rsidR="00B80259" w:rsidRPr="00B54372" w:rsidRDefault="00B80259" w:rsidP="00B54372">
      <w:pPr>
        <w:tabs>
          <w:tab w:val="center" w:pos="7655"/>
        </w:tabs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</w:t>
      </w:r>
      <w:r w:rsidRPr="00B54372">
        <w:rPr>
          <w:vertAlign w:val="superscript"/>
        </w:rPr>
        <w:t>(nazwa gminy, miasta)</w:t>
      </w:r>
    </w:p>
    <w:p w:rsidR="00B80259" w:rsidRDefault="00B80259" w:rsidP="00686384">
      <w:pPr>
        <w:pStyle w:val="BodyText"/>
        <w:spacing w:before="120" w:after="60"/>
        <w:jc w:val="both"/>
        <w:rPr>
          <w:sz w:val="20"/>
          <w:szCs w:val="20"/>
        </w:rPr>
      </w:pPr>
      <w:r>
        <w:rPr>
          <w:sz w:val="20"/>
          <w:szCs w:val="20"/>
        </w:rPr>
        <w:t>Sporządzony dnia 17 listopada 2014 r. przez Gminną Komisję Wyborczą w Janowicach Wielkich</w:t>
      </w:r>
    </w:p>
    <w:p w:rsidR="00B80259" w:rsidRPr="00B54372" w:rsidRDefault="00B80259" w:rsidP="00B54372">
      <w:pPr>
        <w:pStyle w:val="BodyText"/>
        <w:tabs>
          <w:tab w:val="center" w:pos="8505"/>
        </w:tabs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</w:t>
      </w:r>
      <w:r w:rsidRPr="00B54372">
        <w:rPr>
          <w:sz w:val="20"/>
          <w:szCs w:val="20"/>
          <w:vertAlign w:val="superscript"/>
        </w:rPr>
        <w:t>(nazwa)</w:t>
      </w:r>
    </w:p>
    <w:p w:rsidR="00B80259" w:rsidRDefault="00B80259" w:rsidP="00686384">
      <w:pPr>
        <w:pStyle w:val="BodyText"/>
        <w:spacing w:before="120" w:after="60"/>
        <w:jc w:val="both"/>
        <w:rPr>
          <w:sz w:val="20"/>
          <w:szCs w:val="20"/>
        </w:rPr>
      </w:pPr>
      <w:r w:rsidRPr="00B54372">
        <w:rPr>
          <w:b/>
          <w:bCs/>
          <w:sz w:val="20"/>
          <w:szCs w:val="20"/>
        </w:rPr>
        <w:t xml:space="preserve">I. </w:t>
      </w:r>
      <w:r>
        <w:rPr>
          <w:sz w:val="20"/>
          <w:szCs w:val="20"/>
        </w:rPr>
        <w:t>Komisja potwierdza, iż otrzymała protokoły głosowania od 4 obwodowych komisji wyborczych właściwych</w:t>
      </w:r>
    </w:p>
    <w:p w:rsidR="00B80259" w:rsidRPr="00B54372" w:rsidRDefault="00B80259" w:rsidP="00B54372">
      <w:pPr>
        <w:pStyle w:val="BodyText"/>
        <w:tabs>
          <w:tab w:val="center" w:pos="5387"/>
        </w:tabs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ab/>
      </w:r>
      <w:r w:rsidRPr="00B54372">
        <w:rPr>
          <w:sz w:val="20"/>
          <w:szCs w:val="20"/>
          <w:vertAlign w:val="superscript"/>
        </w:rPr>
        <w:t>(liczba)</w:t>
      </w:r>
    </w:p>
    <w:p w:rsidR="00B80259" w:rsidRPr="00B54372" w:rsidRDefault="00B80259" w:rsidP="00686384">
      <w:pPr>
        <w:pStyle w:val="BodyText"/>
        <w:spacing w:before="120" w:after="60"/>
        <w:jc w:val="both"/>
        <w:rPr>
          <w:sz w:val="20"/>
          <w:szCs w:val="20"/>
        </w:rPr>
      </w:pPr>
      <w:r>
        <w:rPr>
          <w:sz w:val="20"/>
          <w:szCs w:val="20"/>
        </w:rPr>
        <w:t>do przeprowadzenia głosowania i na podstawie tych protokołów ustaliła następujące wyniki głosowania:</w:t>
      </w:r>
    </w:p>
    <w:tbl>
      <w:tblPr>
        <w:tblW w:w="1070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6"/>
        <w:gridCol w:w="502"/>
        <w:gridCol w:w="6191"/>
        <w:gridCol w:w="502"/>
        <w:gridCol w:w="502"/>
        <w:gridCol w:w="502"/>
        <w:gridCol w:w="502"/>
        <w:gridCol w:w="502"/>
        <w:gridCol w:w="502"/>
        <w:gridCol w:w="502"/>
      </w:tblGrid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1D0228" w:rsidRDefault="00B80259" w:rsidP="00470314">
            <w:pPr>
              <w:jc w:val="center"/>
            </w:pPr>
            <w:r w:rsidRPr="001D0228">
              <w:t>1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1D0228" w:rsidRDefault="00B80259" w:rsidP="00B21FCE">
            <w:pPr>
              <w:pStyle w:val="Heading1"/>
              <w:rPr>
                <w:sz w:val="20"/>
                <w:szCs w:val="20"/>
              </w:rPr>
            </w:pPr>
            <w:r w:rsidRPr="001D0228">
              <w:rPr>
                <w:sz w:val="20"/>
                <w:szCs w:val="20"/>
              </w:rPr>
              <w:t>Liczba wyborców uprawnionych do głosowania</w:t>
            </w:r>
            <w:r>
              <w:rPr>
                <w:sz w:val="20"/>
                <w:szCs w:val="20"/>
              </w:rPr>
              <w:t xml:space="preserve"> </w:t>
            </w:r>
            <w:r w:rsidRPr="00435EA6">
              <w:rPr>
                <w:i/>
                <w:iCs/>
                <w:sz w:val="20"/>
                <w:szCs w:val="20"/>
              </w:rPr>
              <w:t>(umieszczonych w spisie, z uwzględnieniem dodatkowych formularzy</w:t>
            </w:r>
            <w:r w:rsidRPr="001D0228">
              <w:rPr>
                <w:sz w:val="20"/>
                <w:szCs w:val="20"/>
              </w:rPr>
              <w:t>) w chwili zakończenia głosowania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4B04CD">
            <w:pPr>
              <w:jc w:val="center"/>
            </w:pP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Default="00B80259" w:rsidP="00334401"/>
          <w:p w:rsidR="00B80259" w:rsidRPr="001D0228" w:rsidRDefault="00B80259" w:rsidP="00334401">
            <w:r>
              <w:t>3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5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0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9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1D0228" w:rsidRDefault="00B80259" w:rsidP="00470314">
            <w:pPr>
              <w:jc w:val="center"/>
            </w:pPr>
            <w:r w:rsidRPr="001D0228">
              <w:t>1a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1D0228" w:rsidRDefault="00B80259" w:rsidP="00334401">
            <w:r w:rsidRPr="001D0228">
              <w:t>w tym umieszczonych w części A spisu wyborców</w:t>
            </w:r>
            <w:r w:rsidRPr="00B21FCE">
              <w:t xml:space="preserve"> </w:t>
            </w:r>
            <w:r w:rsidRPr="00B21FCE">
              <w:rPr>
                <w:i/>
                <w:iCs/>
              </w:rPr>
              <w:t>(obywatele polscy)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Default="00B80259" w:rsidP="00F05F59"/>
          <w:p w:rsidR="00B80259" w:rsidRPr="001D0228" w:rsidRDefault="00B80259" w:rsidP="00F05F59">
            <w:r>
              <w:t>3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F05F59">
            <w:r>
              <w:t>5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F05F59">
            <w:r>
              <w:t>0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F05F59">
            <w:r>
              <w:t>9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1D0228" w:rsidRDefault="00B80259" w:rsidP="00470314">
            <w:pPr>
              <w:jc w:val="center"/>
            </w:pPr>
            <w:r w:rsidRPr="001D0228">
              <w:t>1b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1D0228" w:rsidRDefault="00B80259" w:rsidP="00334401">
            <w:r w:rsidRPr="001D0228">
              <w:t>w tym umieszczonych w części B spisu wyborców</w:t>
            </w:r>
            <w:r w:rsidRPr="00B21FCE">
              <w:t xml:space="preserve"> </w:t>
            </w:r>
            <w:r w:rsidRPr="00B21FCE">
              <w:rPr>
                <w:i/>
                <w:iCs/>
              </w:rPr>
              <w:t>(obywatele UE niebędący obywatelami polskimi)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0</w:t>
            </w:r>
          </w:p>
        </w:tc>
      </w:tr>
      <w:tr w:rsidR="00B80259" w:rsidRPr="001D0228">
        <w:trPr>
          <w:cantSplit/>
          <w:trHeight w:hRule="exact" w:val="399"/>
        </w:trPr>
        <w:tc>
          <w:tcPr>
            <w:tcW w:w="502" w:type="dxa"/>
            <w:gridSpan w:val="2"/>
            <w:tcBorders>
              <w:left w:val="nil"/>
              <w:right w:val="nil"/>
            </w:tcBorders>
          </w:tcPr>
          <w:p w:rsidR="00B80259" w:rsidRPr="006932CE" w:rsidRDefault="00B80259" w:rsidP="00F067E4">
            <w:pPr>
              <w:pStyle w:val="BodyText2"/>
              <w:spacing w:before="60" w:after="60"/>
              <w:ind w:left="709" w:hanging="709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</w:tcPr>
          <w:p w:rsidR="00B80259" w:rsidRPr="006932CE" w:rsidRDefault="00B80259" w:rsidP="00F067E4">
            <w:pPr>
              <w:pStyle w:val="BodyText2"/>
              <w:spacing w:before="60" w:after="60"/>
              <w:ind w:left="709" w:hanging="709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5" w:type="dxa"/>
            <w:gridSpan w:val="8"/>
            <w:tcBorders>
              <w:left w:val="nil"/>
              <w:right w:val="nil"/>
            </w:tcBorders>
          </w:tcPr>
          <w:p w:rsidR="00B80259" w:rsidRPr="001D0228" w:rsidRDefault="00B80259" w:rsidP="00F067E4">
            <w:pPr>
              <w:pStyle w:val="BodyText2"/>
              <w:spacing w:before="60" w:after="60"/>
              <w:ind w:left="709" w:hanging="709"/>
              <w:jc w:val="left"/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Suma liczb z pkt. 1a i 1b </w:t>
            </w:r>
            <w:r w:rsidRPr="001D0228">
              <w:rPr>
                <w:b/>
                <w:bCs/>
                <w:sz w:val="18"/>
                <w:szCs w:val="18"/>
              </w:rPr>
              <w:t>musi być</w:t>
            </w:r>
            <w:r>
              <w:rPr>
                <w:sz w:val="18"/>
                <w:szCs w:val="18"/>
              </w:rPr>
              <w:t xml:space="preserve"> równa liczbie z pkt. 1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1D0228" w:rsidRDefault="00B80259" w:rsidP="00470314">
            <w:pPr>
              <w:jc w:val="center"/>
            </w:pPr>
            <w:r>
              <w:t>2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1D0228" w:rsidRDefault="00B80259" w:rsidP="000D4B17">
            <w:r w:rsidRPr="001D0228">
              <w:t>Liczba wyborców, którym wydano karty do głosowania</w:t>
            </w:r>
            <w:r w:rsidRPr="001D0228">
              <w:br/>
            </w:r>
            <w:r w:rsidRPr="00435EA6">
              <w:rPr>
                <w:i/>
                <w:iCs/>
              </w:rPr>
              <w:t>(liczba podpisów w spisie oraz adnotacje „odmowa podpisu”)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Default="00B80259" w:rsidP="00334401"/>
          <w:p w:rsidR="00B80259" w:rsidRPr="001D0228" w:rsidRDefault="00B80259" w:rsidP="00334401">
            <w:r>
              <w:t>1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5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6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4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1D0228" w:rsidRDefault="00B80259" w:rsidP="00470314">
            <w:pPr>
              <w:jc w:val="center"/>
            </w:pPr>
            <w:r>
              <w:t>2</w:t>
            </w:r>
            <w:r w:rsidRPr="001D0228">
              <w:t>a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1D0228" w:rsidRDefault="00B80259" w:rsidP="00334401">
            <w:r w:rsidRPr="001D0228">
              <w:t>w tym w części A spisu wyborców</w:t>
            </w:r>
            <w:r>
              <w:t xml:space="preserve"> </w:t>
            </w:r>
            <w:r w:rsidRPr="00C01C09">
              <w:rPr>
                <w:i/>
                <w:iCs/>
              </w:rPr>
              <w:t>(obywatele polscy)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Default="00B80259" w:rsidP="00F05F59"/>
          <w:p w:rsidR="00B80259" w:rsidRPr="001D0228" w:rsidRDefault="00B80259" w:rsidP="00F05F59">
            <w:r>
              <w:t>1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F05F59">
            <w:r>
              <w:t>5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F05F59">
            <w:r>
              <w:t>6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F05F59">
            <w:r>
              <w:t>4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C01C09" w:rsidRDefault="00B80259" w:rsidP="00470314">
            <w:pPr>
              <w:jc w:val="center"/>
            </w:pPr>
            <w:r>
              <w:t>2</w:t>
            </w:r>
            <w:r w:rsidRPr="00C01C09">
              <w:t>b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C01C09" w:rsidRDefault="00B80259" w:rsidP="00334401">
            <w:r w:rsidRPr="00C01C09">
              <w:t xml:space="preserve">w tym w części B spisu wyborców </w:t>
            </w:r>
            <w:r w:rsidRPr="00C01C09">
              <w:rPr>
                <w:i/>
                <w:iCs/>
              </w:rPr>
              <w:t>(obywatele UE niebędący obywatelami polskimi)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0</w:t>
            </w:r>
          </w:p>
        </w:tc>
      </w:tr>
      <w:tr w:rsidR="00B80259" w:rsidRPr="001D0228">
        <w:trPr>
          <w:cantSplit/>
          <w:trHeight w:hRule="exact" w:val="404"/>
        </w:trPr>
        <w:tc>
          <w:tcPr>
            <w:tcW w:w="502" w:type="dxa"/>
            <w:gridSpan w:val="2"/>
            <w:tcBorders>
              <w:left w:val="nil"/>
              <w:right w:val="nil"/>
            </w:tcBorders>
          </w:tcPr>
          <w:p w:rsidR="00B80259" w:rsidRPr="006932CE" w:rsidRDefault="00B80259" w:rsidP="00B543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</w:tcPr>
          <w:p w:rsidR="00B80259" w:rsidRPr="006932CE" w:rsidRDefault="00B80259" w:rsidP="00B543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5" w:type="dxa"/>
            <w:gridSpan w:val="8"/>
            <w:tcBorders>
              <w:left w:val="nil"/>
              <w:right w:val="nil"/>
            </w:tcBorders>
          </w:tcPr>
          <w:p w:rsidR="00B80259" w:rsidRPr="001D0228" w:rsidRDefault="00B80259" w:rsidP="00B54372">
            <w:r w:rsidRPr="006932CE">
              <w:rPr>
                <w:b/>
                <w:bCs/>
                <w:sz w:val="18"/>
                <w:szCs w:val="18"/>
              </w:rPr>
              <w:t>Uwaga!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A10D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uma liczb z pkt. 2a i 2b </w:t>
            </w:r>
            <w:r w:rsidRPr="001D0228">
              <w:rPr>
                <w:b/>
                <w:bCs/>
                <w:sz w:val="18"/>
                <w:szCs w:val="18"/>
              </w:rPr>
              <w:t>musi być</w:t>
            </w:r>
            <w:r>
              <w:rPr>
                <w:sz w:val="18"/>
                <w:szCs w:val="18"/>
              </w:rPr>
              <w:t xml:space="preserve"> równa liczbie z pkt. 2.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1D0228" w:rsidRDefault="00B80259" w:rsidP="00470314">
            <w:pPr>
              <w:jc w:val="center"/>
            </w:pPr>
            <w:r>
              <w:t>3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1D0228" w:rsidRDefault="00B80259" w:rsidP="00D86D15">
            <w:r>
              <w:t xml:space="preserve">Liczba wyborców </w:t>
            </w:r>
            <w:r w:rsidRPr="001D0228">
              <w:t>głosujących przez pełnomocnika</w:t>
            </w:r>
            <w:r w:rsidRPr="00435EA6">
              <w:rPr>
                <w:i/>
                <w:iCs/>
              </w:rPr>
              <w:t xml:space="preserve"> (liczba kart do głosowania wydanych na podstawie otrzymanych przez komisję aktów pełnomocnictwa)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D86D15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D86D15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D86D15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D86D15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D86D15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D86D15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D86D15">
            <w:r>
              <w:t>1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Default="00B80259" w:rsidP="00470314">
            <w:pPr>
              <w:jc w:val="center"/>
            </w:pPr>
            <w:r>
              <w:t>4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Default="00B80259" w:rsidP="00334401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wyborców, którym wysłano pakiety wyborcze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0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1D0228" w:rsidRDefault="00B80259" w:rsidP="00470314">
            <w:pPr>
              <w:jc w:val="center"/>
            </w:pPr>
            <w:r>
              <w:t>5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1D0228" w:rsidRDefault="00B80259" w:rsidP="00334401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otrzymanych kopert zwrotnych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0</w:t>
            </w:r>
          </w:p>
        </w:tc>
      </w:tr>
      <w:tr w:rsidR="00B80259" w:rsidRPr="00C01C09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C01C09" w:rsidRDefault="00B80259" w:rsidP="00470314">
            <w:pPr>
              <w:jc w:val="center"/>
            </w:pPr>
            <w:r>
              <w:t>5</w:t>
            </w:r>
            <w:r w:rsidRPr="00C01C09">
              <w:t>a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C01C09" w:rsidRDefault="00B80259" w:rsidP="00334401">
            <w:pPr>
              <w:pStyle w:val="Heading1"/>
              <w:rPr>
                <w:sz w:val="20"/>
                <w:szCs w:val="20"/>
              </w:rPr>
            </w:pPr>
            <w:r w:rsidRPr="00C01C09">
              <w:rPr>
                <w:sz w:val="20"/>
                <w:szCs w:val="20"/>
              </w:rPr>
              <w:t>Liczba kopert zwrotnych, w których nie było oświadczenia o osobistym i tajnym oddaniu głosu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>
            <w:r>
              <w:t>0</w:t>
            </w:r>
          </w:p>
        </w:tc>
      </w:tr>
      <w:tr w:rsidR="00B80259" w:rsidRPr="00C01C09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C01C09" w:rsidRDefault="00B80259" w:rsidP="00470314">
            <w:pPr>
              <w:jc w:val="center"/>
            </w:pPr>
            <w:r>
              <w:t>5</w:t>
            </w:r>
            <w:r w:rsidRPr="00C01C09">
              <w:t>b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C01C09" w:rsidRDefault="00B80259" w:rsidP="00334401">
            <w:pPr>
              <w:pStyle w:val="Heading1"/>
              <w:rPr>
                <w:sz w:val="20"/>
                <w:szCs w:val="20"/>
              </w:rPr>
            </w:pPr>
            <w:r w:rsidRPr="00C01C09">
              <w:rPr>
                <w:sz w:val="20"/>
                <w:szCs w:val="20"/>
              </w:rPr>
              <w:t>Liczba kopert zwrotnych, w których oświadczenie nie było podpisane przez wyborcę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>
            <w:r>
              <w:t>0</w:t>
            </w:r>
          </w:p>
        </w:tc>
      </w:tr>
      <w:tr w:rsidR="00B80259" w:rsidRPr="00C01C09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C01C09" w:rsidRDefault="00B80259" w:rsidP="00470314">
            <w:pPr>
              <w:jc w:val="center"/>
            </w:pPr>
            <w:r>
              <w:t>5</w:t>
            </w:r>
            <w:r w:rsidRPr="00C01C09">
              <w:t>c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C01C09" w:rsidRDefault="00B80259" w:rsidP="00334401">
            <w:pPr>
              <w:pStyle w:val="Heading1"/>
              <w:rPr>
                <w:sz w:val="20"/>
                <w:szCs w:val="20"/>
              </w:rPr>
            </w:pPr>
            <w:r w:rsidRPr="00C01C09">
              <w:rPr>
                <w:sz w:val="20"/>
                <w:szCs w:val="20"/>
              </w:rPr>
              <w:t>Liczba kopert zwrotnych, w których nie było koperty na kartę do głosowania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>
            <w:r>
              <w:t>0</w:t>
            </w:r>
          </w:p>
        </w:tc>
      </w:tr>
      <w:tr w:rsidR="00B80259" w:rsidRPr="00C01C09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C01C09" w:rsidRDefault="00B80259" w:rsidP="00470314">
            <w:pPr>
              <w:jc w:val="center"/>
            </w:pPr>
            <w:r>
              <w:t>5</w:t>
            </w:r>
            <w:r w:rsidRPr="00C01C09">
              <w:t>d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C01C09" w:rsidRDefault="00B80259" w:rsidP="00334401">
            <w:pPr>
              <w:pStyle w:val="Heading1"/>
              <w:rPr>
                <w:sz w:val="20"/>
                <w:szCs w:val="20"/>
              </w:rPr>
            </w:pPr>
            <w:r w:rsidRPr="00C01C09">
              <w:rPr>
                <w:sz w:val="20"/>
                <w:szCs w:val="20"/>
              </w:rPr>
              <w:t>Liczba kopert zwrotnych, w których znajdowała się niezaklejona koperta na kartę do głosowania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>
            <w:r>
              <w:t>0</w:t>
            </w:r>
          </w:p>
        </w:tc>
      </w:tr>
      <w:tr w:rsidR="00B80259" w:rsidRPr="00C01C09">
        <w:trPr>
          <w:cantSplit/>
          <w:trHeight w:hRule="exact" w:val="567"/>
        </w:trPr>
        <w:tc>
          <w:tcPr>
            <w:tcW w:w="496" w:type="dxa"/>
            <w:vAlign w:val="center"/>
          </w:tcPr>
          <w:p w:rsidR="00B80259" w:rsidRPr="00C01C09" w:rsidRDefault="00B80259" w:rsidP="00470314">
            <w:pPr>
              <w:jc w:val="center"/>
            </w:pPr>
            <w:r>
              <w:t>5</w:t>
            </w:r>
            <w:r w:rsidRPr="00C01C09">
              <w:t>e</w:t>
            </w:r>
          </w:p>
        </w:tc>
        <w:tc>
          <w:tcPr>
            <w:tcW w:w="6699" w:type="dxa"/>
            <w:gridSpan w:val="3"/>
            <w:tcBorders>
              <w:right w:val="nil"/>
            </w:tcBorders>
            <w:vAlign w:val="center"/>
          </w:tcPr>
          <w:p w:rsidR="00B80259" w:rsidRPr="00C01C09" w:rsidRDefault="00B80259" w:rsidP="00334401">
            <w:pPr>
              <w:pStyle w:val="Heading1"/>
              <w:rPr>
                <w:sz w:val="20"/>
                <w:szCs w:val="20"/>
              </w:rPr>
            </w:pPr>
            <w:r w:rsidRPr="00C01C09">
              <w:rPr>
                <w:sz w:val="20"/>
                <w:szCs w:val="20"/>
              </w:rPr>
              <w:t>Liczba kopert na kartę do głosowania wrzuconych do urny</w:t>
            </w:r>
          </w:p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/>
        </w:tc>
        <w:tc>
          <w:tcPr>
            <w:tcW w:w="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80259" w:rsidRPr="00C01C09" w:rsidRDefault="00B80259" w:rsidP="00334401">
            <w:r>
              <w:t>0</w:t>
            </w:r>
          </w:p>
        </w:tc>
      </w:tr>
      <w:tr w:rsidR="00B80259" w:rsidRPr="001D0228">
        <w:trPr>
          <w:cantSplit/>
          <w:trHeight w:hRule="exact" w:val="294"/>
        </w:trPr>
        <w:tc>
          <w:tcPr>
            <w:tcW w:w="502" w:type="dxa"/>
            <w:gridSpan w:val="2"/>
            <w:tcBorders>
              <w:left w:val="nil"/>
              <w:bottom w:val="nil"/>
              <w:right w:val="nil"/>
            </w:tcBorders>
          </w:tcPr>
          <w:p w:rsidR="00B80259" w:rsidRPr="006932CE" w:rsidRDefault="00B80259" w:rsidP="00E67D3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:rsidR="00B80259" w:rsidRPr="006932CE" w:rsidRDefault="00B80259" w:rsidP="00E67D3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5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B80259" w:rsidRDefault="00B80259" w:rsidP="00E67D33">
            <w:r w:rsidRPr="006932CE">
              <w:rPr>
                <w:b/>
                <w:bCs/>
                <w:sz w:val="18"/>
                <w:szCs w:val="18"/>
              </w:rPr>
              <w:t>Uwaga!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Liczba z pkt. 5 nie może być większa od liczby z pkt. 4.</w:t>
            </w:r>
          </w:p>
          <w:p w:rsidR="00B80259" w:rsidRPr="006D4B50" w:rsidRDefault="00B80259" w:rsidP="006D4B50"/>
          <w:p w:rsidR="00B80259" w:rsidRPr="006D4B50" w:rsidRDefault="00B80259" w:rsidP="006D4B50"/>
        </w:tc>
      </w:tr>
    </w:tbl>
    <w:p w:rsidR="00B80259" w:rsidRDefault="00B80259">
      <w:pPr>
        <w:pStyle w:val="Heading3"/>
        <w:tabs>
          <w:tab w:val="clear" w:pos="284"/>
          <w:tab w:val="left" w:pos="426"/>
        </w:tabs>
        <w:spacing w:before="120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591"/>
        <w:gridCol w:w="510"/>
        <w:gridCol w:w="510"/>
        <w:gridCol w:w="510"/>
        <w:gridCol w:w="510"/>
        <w:gridCol w:w="510"/>
        <w:gridCol w:w="510"/>
        <w:gridCol w:w="510"/>
      </w:tblGrid>
      <w:tr w:rsidR="00B80259" w:rsidRPr="001D0228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Pr="001D0228" w:rsidRDefault="00B80259" w:rsidP="00470314">
            <w:pPr>
              <w:jc w:val="right"/>
            </w:pPr>
            <w:r>
              <w:t>6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>
            <w:r w:rsidRPr="001D0228">
              <w:t>Liczba kart wyjętych z urny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Default="00B80259"/>
          <w:p w:rsidR="00B80259" w:rsidRDefault="00B80259">
            <w:r>
              <w:t>1</w:t>
            </w:r>
          </w:p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Default="00B80259"/>
          <w:p w:rsidR="00B80259" w:rsidRPr="001D0228" w:rsidRDefault="00B80259">
            <w:r>
              <w:t>5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>
            <w:r>
              <w:t>6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>
            <w:r>
              <w:t>4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Pr="001D0228" w:rsidRDefault="00B80259" w:rsidP="00985B17">
            <w:pPr>
              <w:jc w:val="right"/>
            </w:pPr>
            <w:r>
              <w:t>6</w:t>
            </w:r>
            <w:r w:rsidRPr="001D0228">
              <w:t>a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 w:rsidP="00985B17">
            <w:r w:rsidRPr="001D0228">
              <w:t xml:space="preserve">w </w:t>
            </w:r>
            <w:r>
              <w:t>tym l</w:t>
            </w:r>
            <w:r w:rsidRPr="001D0228">
              <w:t>iczba kart wyjętych z kopert na karty do głosowania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334401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334401">
            <w:r>
              <w:t>0</w:t>
            </w:r>
          </w:p>
        </w:tc>
      </w:tr>
    </w:tbl>
    <w:p w:rsidR="00B80259" w:rsidRDefault="00B80259">
      <w:pPr>
        <w:pStyle w:val="BodyText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t>Uwaga!</w:t>
      </w:r>
      <w:r w:rsidRPr="006932CE">
        <w:rPr>
          <w:b/>
          <w:bCs/>
          <w:sz w:val="18"/>
          <w:szCs w:val="18"/>
        </w:rPr>
        <w:tab/>
      </w:r>
      <w:r w:rsidRPr="006932CE">
        <w:rPr>
          <w:sz w:val="18"/>
          <w:szCs w:val="18"/>
        </w:rPr>
        <w:t xml:space="preserve">Liczba z pkt. </w:t>
      </w:r>
      <w:r>
        <w:rPr>
          <w:sz w:val="18"/>
          <w:szCs w:val="18"/>
        </w:rPr>
        <w:t>6</w:t>
      </w:r>
      <w:r w:rsidRPr="006932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pomniejszona o liczbę z pkt. 6a </w:t>
      </w:r>
      <w:r w:rsidRPr="006932CE">
        <w:rPr>
          <w:sz w:val="18"/>
          <w:szCs w:val="18"/>
        </w:rPr>
        <w:t xml:space="preserve">powinna być równa liczbie z pkt. </w:t>
      </w:r>
      <w:r>
        <w:rPr>
          <w:sz w:val="18"/>
          <w:szCs w:val="18"/>
        </w:rPr>
        <w:t>2</w:t>
      </w:r>
      <w:r w:rsidRPr="006932CE">
        <w:rPr>
          <w:sz w:val="18"/>
          <w:szCs w:val="18"/>
        </w:rPr>
        <w:t>.</w:t>
      </w:r>
      <w:r>
        <w:rPr>
          <w:sz w:val="18"/>
          <w:szCs w:val="18"/>
        </w:rPr>
        <w:t xml:space="preserve"> Dodatkowo liczba z pkt. 6a nie może być większa od liczby z pkt. 5e</w:t>
      </w:r>
      <w:r w:rsidRPr="006932CE">
        <w:rPr>
          <w:sz w:val="18"/>
          <w:szCs w:val="18"/>
        </w:rP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591"/>
        <w:gridCol w:w="510"/>
        <w:gridCol w:w="510"/>
        <w:gridCol w:w="510"/>
        <w:gridCol w:w="510"/>
        <w:gridCol w:w="510"/>
        <w:gridCol w:w="510"/>
        <w:gridCol w:w="510"/>
      </w:tblGrid>
      <w:tr w:rsidR="00B80259" w:rsidRPr="001D0228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Pr="001D0228" w:rsidRDefault="00B80259" w:rsidP="00985B17">
            <w:pPr>
              <w:keepNext/>
              <w:jc w:val="right"/>
            </w:pPr>
            <w:r>
              <w:t>7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 w:rsidP="001D0228">
            <w:pPr>
              <w:pStyle w:val="Heading1"/>
              <w:rPr>
                <w:sz w:val="20"/>
                <w:szCs w:val="20"/>
              </w:rPr>
            </w:pPr>
            <w:r w:rsidRPr="001D0228">
              <w:rPr>
                <w:sz w:val="20"/>
                <w:szCs w:val="20"/>
              </w:rPr>
              <w:t>Liczba kart nieważnych</w:t>
            </w:r>
            <w:r>
              <w:rPr>
                <w:sz w:val="20"/>
                <w:szCs w:val="20"/>
              </w:rPr>
              <w:t xml:space="preserve"> </w:t>
            </w:r>
            <w:r w:rsidRPr="00435EA6">
              <w:rPr>
                <w:i/>
                <w:iCs/>
                <w:sz w:val="20"/>
                <w:szCs w:val="20"/>
              </w:rPr>
              <w:t>(innych niż urzędowo ustalone lub nieopatrzonych pieczęcią obwodowej komisji wyborczej)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1D0228">
            <w:pPr>
              <w:keepNext/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1D0228">
            <w:pPr>
              <w:keepNext/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1D0228">
            <w:pPr>
              <w:keepNext/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1D0228">
            <w:pPr>
              <w:keepNext/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1D0228">
            <w:pPr>
              <w:keepNext/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1D0228">
            <w:pPr>
              <w:keepNext/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1D0228">
            <w:pPr>
              <w:keepNext/>
            </w:pPr>
            <w:r>
              <w:t>0</w:t>
            </w:r>
          </w:p>
        </w:tc>
      </w:tr>
      <w:tr w:rsidR="00B80259" w:rsidRPr="001D0228" w:rsidTr="007F3F19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Pr="001D0228" w:rsidRDefault="00B80259" w:rsidP="00B54372">
            <w:pPr>
              <w:jc w:val="right"/>
            </w:pPr>
            <w:r>
              <w:t>8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>
            <w:pPr>
              <w:pStyle w:val="Heading1"/>
              <w:rPr>
                <w:sz w:val="20"/>
                <w:szCs w:val="20"/>
              </w:rPr>
            </w:pPr>
            <w:r w:rsidRPr="001D0228">
              <w:rPr>
                <w:sz w:val="20"/>
                <w:szCs w:val="20"/>
              </w:rPr>
              <w:t>Liczba kart ważnych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Default="00B80259" w:rsidP="00F05F59"/>
          <w:p w:rsidR="00B80259" w:rsidRDefault="00B80259" w:rsidP="00F05F59">
            <w:r>
              <w:t>1</w:t>
            </w:r>
          </w:p>
          <w:p w:rsidR="00B80259" w:rsidRPr="001D0228" w:rsidRDefault="00B80259" w:rsidP="00F05F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Default="00B80259" w:rsidP="00F05F59"/>
          <w:p w:rsidR="00B80259" w:rsidRPr="001D0228" w:rsidRDefault="00B80259" w:rsidP="00F05F59">
            <w:r>
              <w:t>5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F05F59">
            <w:r>
              <w:t>6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F05F59">
            <w:r>
              <w:t>4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Pr="001D0228" w:rsidRDefault="00B80259" w:rsidP="00B54372">
            <w:pPr>
              <w:jc w:val="right"/>
            </w:pPr>
            <w:r>
              <w:t>9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>
            <w:r w:rsidRPr="001D0228">
              <w:t>Liczba głosów nieważnych</w:t>
            </w:r>
            <w:r>
              <w:t xml:space="preserve"> </w:t>
            </w:r>
            <w:r w:rsidRPr="00435EA6">
              <w:rPr>
                <w:i/>
                <w:iCs/>
              </w:rPr>
              <w:t>(z kart ważnych)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>
            <w: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>
            <w:r>
              <w:t>9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Default="00B80259" w:rsidP="00B54372">
            <w:pPr>
              <w:jc w:val="right"/>
            </w:pPr>
            <w:r>
              <w:t>9a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 w:rsidP="00A9489C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tym liczba głosów nieważnych z powodu postawienia znaku „X” obok nazwiska dwóch lub większej liczby kandydatów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>
            <w:r>
              <w:t>7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Default="00B80259" w:rsidP="00B54372">
            <w:pPr>
              <w:jc w:val="right"/>
            </w:pPr>
            <w:r>
              <w:t>9b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 w:rsidP="00492143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tym liczba głosów nieważnych z powodu niepostawienia znaku „X” obok nazwiska żadnego kandydata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>
            <w: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>
            <w:r>
              <w:t>1</w:t>
            </w:r>
          </w:p>
        </w:tc>
      </w:tr>
      <w:tr w:rsidR="00B80259" w:rsidRPr="001D0228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Default="00B80259" w:rsidP="00B54372">
            <w:pPr>
              <w:jc w:val="right"/>
            </w:pPr>
            <w:r>
              <w:t>9c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 w:rsidP="00492143">
            <w:pPr>
              <w:pStyle w:val="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tym liczba głosów nieważnych z powodu postawienia znaku „X” wyłącznie obok skreślonego nazwiska kandydata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>
            <w:r>
              <w:t>0</w:t>
            </w:r>
          </w:p>
        </w:tc>
      </w:tr>
    </w:tbl>
    <w:p w:rsidR="00B80259" w:rsidRDefault="00B80259">
      <w:pPr>
        <w:pStyle w:val="BodyText2"/>
        <w:spacing w:before="60" w:after="60"/>
        <w:ind w:left="709" w:hanging="709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</w:t>
      </w:r>
      <w:r>
        <w:rPr>
          <w:b/>
          <w:bCs/>
          <w:sz w:val="18"/>
          <w:szCs w:val="18"/>
        </w:rPr>
        <w:tab/>
      </w:r>
      <w:r w:rsidRPr="00492143">
        <w:rPr>
          <w:sz w:val="18"/>
          <w:szCs w:val="18"/>
        </w:rPr>
        <w:t>Suma</w:t>
      </w:r>
      <w:r>
        <w:rPr>
          <w:sz w:val="18"/>
          <w:szCs w:val="18"/>
        </w:rPr>
        <w:t xml:space="preserve"> liczb z pkt 9a. – 9c. </w:t>
      </w:r>
      <w:r w:rsidRPr="00492143">
        <w:rPr>
          <w:b/>
          <w:bCs/>
          <w:sz w:val="18"/>
          <w:szCs w:val="18"/>
        </w:rPr>
        <w:t>musi</w:t>
      </w:r>
      <w:r>
        <w:rPr>
          <w:sz w:val="18"/>
          <w:szCs w:val="18"/>
        </w:rPr>
        <w:t xml:space="preserve"> być równa lub mniejsza od liczby z pkt 9.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591"/>
        <w:gridCol w:w="510"/>
        <w:gridCol w:w="510"/>
        <w:gridCol w:w="510"/>
        <w:gridCol w:w="510"/>
        <w:gridCol w:w="510"/>
        <w:gridCol w:w="510"/>
        <w:gridCol w:w="510"/>
      </w:tblGrid>
      <w:tr w:rsidR="00B80259" w:rsidRPr="001D0228">
        <w:trPr>
          <w:cantSplit/>
          <w:trHeight w:hRule="exact" w:val="567"/>
        </w:trPr>
        <w:tc>
          <w:tcPr>
            <w:tcW w:w="567" w:type="dxa"/>
            <w:vAlign w:val="center"/>
          </w:tcPr>
          <w:p w:rsidR="00B80259" w:rsidRPr="001D0228" w:rsidRDefault="00B80259" w:rsidP="00707377">
            <w:pPr>
              <w:jc w:val="right"/>
            </w:pPr>
            <w:r>
              <w:t>10</w:t>
            </w:r>
          </w:p>
        </w:tc>
        <w:tc>
          <w:tcPr>
            <w:tcW w:w="6591" w:type="dxa"/>
            <w:tcBorders>
              <w:right w:val="nil"/>
            </w:tcBorders>
            <w:vAlign w:val="center"/>
          </w:tcPr>
          <w:p w:rsidR="00B80259" w:rsidRPr="001D0228" w:rsidRDefault="00B80259" w:rsidP="005405D3">
            <w:pPr>
              <w:pStyle w:val="Heading1"/>
              <w:rPr>
                <w:sz w:val="20"/>
                <w:szCs w:val="20"/>
              </w:rPr>
            </w:pPr>
            <w:r w:rsidRPr="001D0228">
              <w:rPr>
                <w:sz w:val="20"/>
                <w:szCs w:val="20"/>
              </w:rPr>
              <w:t>Liczba głosów ważnych</w:t>
            </w:r>
            <w:r>
              <w:rPr>
                <w:sz w:val="20"/>
                <w:szCs w:val="20"/>
              </w:rPr>
              <w:t xml:space="preserve"> </w:t>
            </w:r>
            <w:r w:rsidRPr="001D0228">
              <w:rPr>
                <w:sz w:val="20"/>
                <w:szCs w:val="20"/>
              </w:rPr>
              <w:t>oddanych łącznie na wszystki</w:t>
            </w:r>
            <w:r>
              <w:rPr>
                <w:sz w:val="20"/>
                <w:szCs w:val="20"/>
              </w:rPr>
              <w:t>ch</w:t>
            </w:r>
            <w:r w:rsidRPr="001D0228">
              <w:rPr>
                <w:sz w:val="20"/>
                <w:szCs w:val="20"/>
              </w:rPr>
              <w:t xml:space="preserve"> kandydatów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435EA6">
              <w:rPr>
                <w:i/>
                <w:iCs/>
                <w:sz w:val="20"/>
                <w:szCs w:val="20"/>
              </w:rPr>
              <w:t>(z kart ważnych)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5405D3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5405D3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5405D3"/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5405D3">
            <w:r>
              <w:t>1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0259" w:rsidRPr="001D0228" w:rsidRDefault="00B80259" w:rsidP="005405D3">
            <w:r>
              <w:t>5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5405D3">
            <w:r>
              <w:t>2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259" w:rsidRPr="001D0228" w:rsidRDefault="00B80259" w:rsidP="005405D3">
            <w:r>
              <w:t>5</w:t>
            </w:r>
          </w:p>
        </w:tc>
      </w:tr>
    </w:tbl>
    <w:p w:rsidR="00B80259" w:rsidRPr="006932CE" w:rsidRDefault="00B80259">
      <w:pPr>
        <w:pStyle w:val="BodyText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t>Uwaga!</w:t>
      </w:r>
      <w:r w:rsidRPr="006932CE">
        <w:rPr>
          <w:sz w:val="18"/>
          <w:szCs w:val="18"/>
        </w:rPr>
        <w:tab/>
        <w:t xml:space="preserve">Suma liczb z pkt. </w:t>
      </w:r>
      <w:r>
        <w:rPr>
          <w:sz w:val="18"/>
          <w:szCs w:val="18"/>
        </w:rPr>
        <w:t>9</w:t>
      </w:r>
      <w:r w:rsidRPr="006932CE">
        <w:rPr>
          <w:sz w:val="18"/>
          <w:szCs w:val="18"/>
        </w:rPr>
        <w:t xml:space="preserve"> i </w:t>
      </w:r>
      <w:r>
        <w:rPr>
          <w:sz w:val="18"/>
          <w:szCs w:val="18"/>
        </w:rPr>
        <w:t>10</w:t>
      </w:r>
      <w:r w:rsidRPr="006932CE">
        <w:rPr>
          <w:b/>
          <w:bCs/>
          <w:sz w:val="18"/>
          <w:szCs w:val="18"/>
        </w:rPr>
        <w:t xml:space="preserve"> musi</w:t>
      </w:r>
      <w:r w:rsidRPr="006932CE">
        <w:rPr>
          <w:sz w:val="18"/>
          <w:szCs w:val="18"/>
        </w:rPr>
        <w:t xml:space="preserve"> być równa liczbie z pkt. </w:t>
      </w:r>
      <w:r>
        <w:rPr>
          <w:sz w:val="18"/>
          <w:szCs w:val="18"/>
        </w:rPr>
        <w:t>8</w:t>
      </w:r>
      <w:r w:rsidRPr="006932CE">
        <w:rPr>
          <w:sz w:val="18"/>
          <w:szCs w:val="18"/>
        </w:rPr>
        <w:t>.</w:t>
      </w:r>
    </w:p>
    <w:p w:rsidR="00B80259" w:rsidRPr="00707377" w:rsidRDefault="00B80259" w:rsidP="00094636">
      <w:pPr>
        <w:pStyle w:val="BodyText2"/>
        <w:tabs>
          <w:tab w:val="right" w:pos="425"/>
          <w:tab w:val="left" w:pos="567"/>
        </w:tabs>
        <w:spacing w:before="120" w:after="60"/>
        <w:ind w:left="567" w:hanging="567"/>
        <w:rPr>
          <w:sz w:val="20"/>
          <w:szCs w:val="20"/>
        </w:rPr>
      </w:pPr>
      <w:r w:rsidRPr="00707377">
        <w:rPr>
          <w:sz w:val="20"/>
          <w:szCs w:val="20"/>
        </w:rPr>
        <w:t>11.</w:t>
      </w:r>
      <w:r w:rsidRPr="00707377">
        <w:rPr>
          <w:sz w:val="20"/>
          <w:szCs w:val="20"/>
        </w:rPr>
        <w:tab/>
      </w:r>
      <w:r w:rsidRPr="00707377">
        <w:rPr>
          <w:b/>
          <w:bCs/>
          <w:sz w:val="20"/>
          <w:szCs w:val="20"/>
        </w:rPr>
        <w:tab/>
        <w:t>Na poszczególnych kandydatów na wójta, burmistrza, prezydenta miasta</w:t>
      </w:r>
      <w:r w:rsidRPr="00707377">
        <w:rPr>
          <w:b/>
          <w:bCs/>
          <w:sz w:val="20"/>
          <w:szCs w:val="20"/>
          <w:vertAlign w:val="superscript"/>
        </w:rPr>
        <w:t>*)</w:t>
      </w:r>
      <w:r w:rsidRPr="00707377">
        <w:rPr>
          <w:b/>
          <w:bCs/>
          <w:sz w:val="20"/>
          <w:szCs w:val="20"/>
        </w:rPr>
        <w:t xml:space="preserve"> oddano następujące liczby głosów ważnych</w:t>
      </w:r>
      <w:r w:rsidRPr="00707377">
        <w:rPr>
          <w:sz w:val="20"/>
          <w:szCs w:val="20"/>
        </w:rPr>
        <w:t>:</w:t>
      </w:r>
    </w:p>
    <w:tbl>
      <w:tblPr>
        <w:tblW w:w="107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3265"/>
        <w:gridCol w:w="3260"/>
        <w:gridCol w:w="513"/>
        <w:gridCol w:w="532"/>
        <w:gridCol w:w="476"/>
        <w:gridCol w:w="532"/>
        <w:gridCol w:w="532"/>
        <w:gridCol w:w="532"/>
        <w:gridCol w:w="518"/>
      </w:tblGrid>
      <w:tr w:rsidR="00B80259" w:rsidRPr="00B2268D">
        <w:trPr>
          <w:trHeight w:val="567"/>
        </w:trPr>
        <w:tc>
          <w:tcPr>
            <w:tcW w:w="563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65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Nazwisko i imię - imiona</w:t>
            </w:r>
          </w:p>
        </w:tc>
        <w:tc>
          <w:tcPr>
            <w:tcW w:w="3260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 xml:space="preserve">Zgłoszony przez </w:t>
            </w:r>
            <w:r w:rsidRPr="00F40F63">
              <w:rPr>
                <w:b/>
                <w:bCs/>
                <w:sz w:val="20"/>
                <w:szCs w:val="20"/>
              </w:rPr>
              <w:br/>
              <w:t>Komitet Wyborczy</w:t>
            </w:r>
          </w:p>
        </w:tc>
        <w:tc>
          <w:tcPr>
            <w:tcW w:w="3635" w:type="dxa"/>
            <w:gridSpan w:val="7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Liczba głosów ważnych</w:t>
            </w: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1.</w:t>
            </w:r>
          </w:p>
        </w:tc>
        <w:tc>
          <w:tcPr>
            <w:tcW w:w="3265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Kowalski Kamil Daniel</w:t>
            </w:r>
          </w:p>
        </w:tc>
        <w:tc>
          <w:tcPr>
            <w:tcW w:w="3260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KWW Kamila Kowalskiego</w:t>
            </w:r>
          </w:p>
        </w:tc>
        <w:tc>
          <w:tcPr>
            <w:tcW w:w="51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476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1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2.</w:t>
            </w:r>
          </w:p>
        </w:tc>
        <w:tc>
          <w:tcPr>
            <w:tcW w:w="3265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Uss Andrzej Grzegorz</w:t>
            </w:r>
          </w:p>
        </w:tc>
        <w:tc>
          <w:tcPr>
            <w:tcW w:w="3260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KWW Siła Mieszkańców</w:t>
            </w:r>
          </w:p>
        </w:tc>
        <w:tc>
          <w:tcPr>
            <w:tcW w:w="51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476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3.</w:t>
            </w:r>
          </w:p>
        </w:tc>
        <w:tc>
          <w:tcPr>
            <w:tcW w:w="3265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1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476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1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4.</w:t>
            </w:r>
          </w:p>
        </w:tc>
        <w:tc>
          <w:tcPr>
            <w:tcW w:w="3265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1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476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1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5.</w:t>
            </w:r>
          </w:p>
        </w:tc>
        <w:tc>
          <w:tcPr>
            <w:tcW w:w="3265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1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476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1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  <w:tr w:rsidR="00B80259" w:rsidRPr="00DE7149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…</w:t>
            </w:r>
          </w:p>
        </w:tc>
        <w:tc>
          <w:tcPr>
            <w:tcW w:w="3265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1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476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1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  <w:tr w:rsidR="00B80259" w:rsidRPr="00DE7149">
        <w:trPr>
          <w:trHeight w:val="567"/>
        </w:trPr>
        <w:tc>
          <w:tcPr>
            <w:tcW w:w="7088" w:type="dxa"/>
            <w:gridSpan w:val="3"/>
            <w:tcBorders>
              <w:left w:val="nil"/>
              <w:bottom w:val="nil"/>
            </w:tcBorders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Razem</w:t>
            </w:r>
          </w:p>
        </w:tc>
        <w:tc>
          <w:tcPr>
            <w:tcW w:w="51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476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2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B80259" w:rsidRPr="00DE7149" w:rsidRDefault="00B80259" w:rsidP="00094636">
      <w:pPr>
        <w:pStyle w:val="BodyText2"/>
        <w:tabs>
          <w:tab w:val="right" w:pos="425"/>
          <w:tab w:val="left" w:pos="567"/>
        </w:tabs>
        <w:spacing w:before="120" w:after="60"/>
        <w:ind w:left="567" w:hanging="567"/>
        <w:rPr>
          <w:b/>
          <w:bCs/>
          <w:sz w:val="18"/>
          <w:szCs w:val="18"/>
        </w:rPr>
      </w:pPr>
      <w:r w:rsidRPr="00DE7149">
        <w:rPr>
          <w:b/>
          <w:bCs/>
          <w:sz w:val="18"/>
          <w:szCs w:val="18"/>
        </w:rPr>
        <w:t xml:space="preserve">Uwaga! </w:t>
      </w:r>
      <w:r w:rsidRPr="00DE7149">
        <w:rPr>
          <w:sz w:val="18"/>
          <w:szCs w:val="18"/>
        </w:rPr>
        <w:t xml:space="preserve">Suma głosów oddanych na wszystkich kandydatów (rubryka „Razem” i głosów nieważnych (pkt </w:t>
      </w:r>
      <w:r>
        <w:rPr>
          <w:sz w:val="18"/>
          <w:szCs w:val="18"/>
        </w:rPr>
        <w:t>9</w:t>
      </w:r>
      <w:r w:rsidRPr="00DE7149">
        <w:rPr>
          <w:sz w:val="18"/>
          <w:szCs w:val="18"/>
        </w:rPr>
        <w:t xml:space="preserve">) </w:t>
      </w:r>
      <w:r w:rsidRPr="00DE7149">
        <w:rPr>
          <w:b/>
          <w:bCs/>
          <w:sz w:val="18"/>
          <w:szCs w:val="18"/>
        </w:rPr>
        <w:t>musi</w:t>
      </w:r>
      <w:r w:rsidRPr="00DE7149">
        <w:rPr>
          <w:sz w:val="18"/>
          <w:szCs w:val="18"/>
        </w:rPr>
        <w:t xml:space="preserve"> być równa liczbie z pkt </w:t>
      </w:r>
      <w:r>
        <w:rPr>
          <w:sz w:val="18"/>
          <w:szCs w:val="18"/>
        </w:rPr>
        <w:t>8</w:t>
      </w:r>
      <w:r w:rsidRPr="00DE7149">
        <w:rPr>
          <w:sz w:val="18"/>
          <w:szCs w:val="18"/>
        </w:rPr>
        <w:t>, czyli liczbie kart ważnych.</w:t>
      </w:r>
    </w:p>
    <w:p w:rsidR="00B80259" w:rsidRDefault="00B80259">
      <w:pPr>
        <w:rPr>
          <w:b/>
          <w:bCs/>
          <w:caps/>
        </w:rPr>
      </w:pPr>
      <w:r>
        <w:br w:type="page"/>
      </w:r>
    </w:p>
    <w:p w:rsidR="00B80259" w:rsidRPr="00C009DC" w:rsidRDefault="00B80259">
      <w:pPr>
        <w:pStyle w:val="Heading3"/>
        <w:tabs>
          <w:tab w:val="clear" w:pos="284"/>
          <w:tab w:val="left" w:pos="426"/>
        </w:tabs>
        <w:spacing w:before="120"/>
        <w:rPr>
          <w:b w:val="0"/>
          <w:bCs w:val="0"/>
          <w:caps w:val="0"/>
          <w:sz w:val="20"/>
          <w:szCs w:val="20"/>
        </w:rPr>
      </w:pPr>
      <w:r w:rsidRPr="00C009DC">
        <w:rPr>
          <w:sz w:val="20"/>
          <w:szCs w:val="20"/>
        </w:rPr>
        <w:t xml:space="preserve">II. </w:t>
      </w:r>
      <w:r w:rsidRPr="00C009DC">
        <w:rPr>
          <w:b w:val="0"/>
          <w:bCs w:val="0"/>
          <w:caps w:val="0"/>
          <w:sz w:val="20"/>
          <w:szCs w:val="20"/>
        </w:rPr>
        <w:t>Komisja stwierdziła, że:</w:t>
      </w:r>
    </w:p>
    <w:p w:rsidR="00B80259" w:rsidRPr="00C009DC" w:rsidRDefault="00B80259" w:rsidP="00C009DC">
      <w:pPr>
        <w:tabs>
          <w:tab w:val="left" w:pos="4956"/>
        </w:tabs>
        <w:jc w:val="both"/>
      </w:pPr>
      <w:r>
        <w:t>12</w:t>
      </w:r>
      <w:r w:rsidRPr="00C009DC">
        <w:t xml:space="preserve">. Liczba głosów stanowiąca </w:t>
      </w:r>
      <w:r>
        <w:t xml:space="preserve">więcej niż połowę </w:t>
      </w:r>
      <w:r w:rsidRPr="00C009DC">
        <w:t>głosów waż</w:t>
      </w:r>
      <w:r>
        <w:t>nych wymagana dla wyboru  wójta wynosi 763.</w:t>
      </w:r>
    </w:p>
    <w:p w:rsidR="00B80259" w:rsidRDefault="00B80259" w:rsidP="00C009DC">
      <w:pPr>
        <w:tabs>
          <w:tab w:val="left" w:pos="4956"/>
        </w:tabs>
        <w:jc w:val="both"/>
      </w:pPr>
      <w:r>
        <w:t>13</w:t>
      </w:r>
      <w:r w:rsidRPr="00C009DC">
        <w:t>.</w:t>
      </w:r>
      <w:r w:rsidRPr="00C009DC">
        <w:rPr>
          <w:vertAlign w:val="superscript"/>
        </w:rPr>
        <w:t xml:space="preserve">1) </w:t>
      </w:r>
      <w:r w:rsidRPr="00C009DC">
        <w:t>Wymaganą liczbę głosów uz</w:t>
      </w:r>
      <w:r>
        <w:t>yskał i został wybrany na wójta:</w:t>
      </w:r>
    </w:p>
    <w:p w:rsidR="00B80259" w:rsidRDefault="00B80259" w:rsidP="00C009DC">
      <w:pPr>
        <w:tabs>
          <w:tab w:val="left" w:pos="4956"/>
        </w:tabs>
        <w:jc w:val="both"/>
        <w:rPr>
          <w:vertAlign w:val="superscript"/>
        </w:rPr>
      </w:pPr>
    </w:p>
    <w:p w:rsidR="00B80259" w:rsidRDefault="00B80259" w:rsidP="00C009DC">
      <w:pPr>
        <w:tabs>
          <w:tab w:val="left" w:pos="4956"/>
        </w:tabs>
        <w:jc w:val="both"/>
        <w:rPr>
          <w:vertAlign w:val="superscrip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1"/>
        <w:gridCol w:w="5528"/>
      </w:tblGrid>
      <w:tr w:rsidR="00B80259" w:rsidRPr="00B2268D">
        <w:trPr>
          <w:trHeight w:val="567"/>
        </w:trPr>
        <w:tc>
          <w:tcPr>
            <w:tcW w:w="4111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Nazwisko i imię - imiona</w:t>
            </w:r>
          </w:p>
        </w:tc>
        <w:tc>
          <w:tcPr>
            <w:tcW w:w="5528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Zgłoszony przez Komitet Wyborczy</w:t>
            </w:r>
          </w:p>
        </w:tc>
      </w:tr>
      <w:tr w:rsidR="00B80259" w:rsidRPr="00B2268D">
        <w:trPr>
          <w:trHeight w:val="567"/>
        </w:trPr>
        <w:tc>
          <w:tcPr>
            <w:tcW w:w="4111" w:type="dxa"/>
          </w:tcPr>
          <w:p w:rsidR="00B80259" w:rsidRPr="00F40F63" w:rsidRDefault="00B80259" w:rsidP="00F05F59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Kowalski Kamil Daniel</w:t>
            </w:r>
          </w:p>
        </w:tc>
        <w:tc>
          <w:tcPr>
            <w:tcW w:w="5528" w:type="dxa"/>
          </w:tcPr>
          <w:p w:rsidR="00B80259" w:rsidRPr="00F40F63" w:rsidRDefault="00B80259" w:rsidP="00F05F59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KWW Kamila Kowalskiego</w:t>
            </w:r>
          </w:p>
        </w:tc>
      </w:tr>
    </w:tbl>
    <w:p w:rsidR="00B80259" w:rsidRDefault="00B80259"/>
    <w:p w:rsidR="00B80259" w:rsidRDefault="00B80259" w:rsidP="00C009DC">
      <w:pPr>
        <w:tabs>
          <w:tab w:val="left" w:pos="4956"/>
        </w:tabs>
        <w:jc w:val="both"/>
      </w:pPr>
      <w:r>
        <w:t>14</w:t>
      </w:r>
      <w:r w:rsidRPr="00C009DC">
        <w:t>.</w:t>
      </w:r>
      <w:r>
        <w:t xml:space="preserve"> </w:t>
      </w:r>
      <w:r w:rsidRPr="00C009DC">
        <w:t>1</w:t>
      </w:r>
      <w:r>
        <w:t>)</w:t>
      </w:r>
      <w:r w:rsidRPr="00C009DC">
        <w:rPr>
          <w:vertAlign w:val="superscript"/>
        </w:rPr>
        <w:t>2)</w:t>
      </w:r>
      <w:r w:rsidRPr="00C009DC">
        <w:t xml:space="preserve"> Żaden z kandydatów nie uzyskał wymaganej liczby głosów; do wybor</w:t>
      </w:r>
      <w:r>
        <w:t>ów</w:t>
      </w:r>
      <w:r w:rsidRPr="00C009DC">
        <w:t xml:space="preserve"> w ponownym głosowaniu dopuszczeni zostali dwaj kandydaci, którzy uzyskali największą liczbę głosów: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3548"/>
        <w:gridCol w:w="5528"/>
      </w:tblGrid>
      <w:tr w:rsidR="00B80259" w:rsidRPr="00B2268D">
        <w:trPr>
          <w:trHeight w:val="567"/>
        </w:trPr>
        <w:tc>
          <w:tcPr>
            <w:tcW w:w="563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8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Nazwisko i imię - imiona</w:t>
            </w:r>
          </w:p>
        </w:tc>
        <w:tc>
          <w:tcPr>
            <w:tcW w:w="5528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 xml:space="preserve">Zgłoszony przez </w:t>
            </w:r>
            <w:r w:rsidRPr="00F40F63">
              <w:rPr>
                <w:b/>
                <w:bCs/>
                <w:sz w:val="20"/>
                <w:szCs w:val="20"/>
              </w:rPr>
              <w:br/>
              <w:t>Komitet Wyborczy</w:t>
            </w: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1.</w:t>
            </w:r>
          </w:p>
        </w:tc>
        <w:tc>
          <w:tcPr>
            <w:tcW w:w="354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2.</w:t>
            </w:r>
          </w:p>
        </w:tc>
        <w:tc>
          <w:tcPr>
            <w:tcW w:w="354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</w:tbl>
    <w:p w:rsidR="00B80259" w:rsidRDefault="00B80259" w:rsidP="00C009DC">
      <w:pPr>
        <w:tabs>
          <w:tab w:val="left" w:pos="4956"/>
        </w:tabs>
        <w:jc w:val="both"/>
      </w:pPr>
    </w:p>
    <w:p w:rsidR="00B80259" w:rsidRPr="00C009DC" w:rsidRDefault="00B80259" w:rsidP="00C009DC">
      <w:pPr>
        <w:tabs>
          <w:tab w:val="left" w:pos="4956"/>
        </w:tabs>
        <w:jc w:val="both"/>
      </w:pPr>
      <w:r w:rsidRPr="00C009DC">
        <w:t>2</w:t>
      </w:r>
      <w:r>
        <w:t>)</w:t>
      </w:r>
      <w:r w:rsidRPr="00C009DC">
        <w:rPr>
          <w:vertAlign w:val="superscript"/>
        </w:rPr>
        <w:t>3)</w:t>
      </w:r>
      <w:r w:rsidRPr="00C009DC">
        <w:t xml:space="preserve"> Następujący kandydaci: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3548"/>
        <w:gridCol w:w="5528"/>
      </w:tblGrid>
      <w:tr w:rsidR="00B80259" w:rsidRPr="00B2268D">
        <w:trPr>
          <w:trHeight w:val="567"/>
        </w:trPr>
        <w:tc>
          <w:tcPr>
            <w:tcW w:w="563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8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Nazwisko i imię - imiona</w:t>
            </w:r>
          </w:p>
        </w:tc>
        <w:tc>
          <w:tcPr>
            <w:tcW w:w="5528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 xml:space="preserve">Zgłoszony przez </w:t>
            </w:r>
            <w:r w:rsidRPr="00F40F63">
              <w:rPr>
                <w:b/>
                <w:bCs/>
                <w:sz w:val="20"/>
                <w:szCs w:val="20"/>
              </w:rPr>
              <w:br/>
              <w:t>Komitet Wyborczy</w:t>
            </w: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1.</w:t>
            </w:r>
          </w:p>
        </w:tc>
        <w:tc>
          <w:tcPr>
            <w:tcW w:w="354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2.</w:t>
            </w:r>
          </w:p>
        </w:tc>
        <w:tc>
          <w:tcPr>
            <w:tcW w:w="354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</w:tbl>
    <w:p w:rsidR="00B80259" w:rsidRDefault="00B80259" w:rsidP="00C009DC">
      <w:pPr>
        <w:tabs>
          <w:tab w:val="left" w:pos="4956"/>
        </w:tabs>
        <w:jc w:val="both"/>
      </w:pPr>
      <w:r w:rsidRPr="00C009DC">
        <w:t>uzyskali równe liczby głosów</w:t>
      </w:r>
      <w:r>
        <w:t>;</w:t>
      </w:r>
      <w:r w:rsidRPr="00C009DC">
        <w:t xml:space="preserve"> o dopuszczeniu do wybor</w:t>
      </w:r>
      <w:r>
        <w:t>ów</w:t>
      </w:r>
      <w:r w:rsidRPr="00C009DC">
        <w:t xml:space="preserve"> w </w:t>
      </w:r>
      <w:r>
        <w:t xml:space="preserve">ponownym </w:t>
      </w:r>
      <w:r w:rsidRPr="00C009DC">
        <w:t xml:space="preserve">głosowaniu zdecydowała większa liczba obwodów, w których kandydat uzyskał więcej głosów. </w:t>
      </w:r>
    </w:p>
    <w:p w:rsidR="00B80259" w:rsidRPr="00C009DC" w:rsidRDefault="00B80259" w:rsidP="00C009DC">
      <w:pPr>
        <w:tabs>
          <w:tab w:val="left" w:pos="4956"/>
        </w:tabs>
        <w:jc w:val="both"/>
      </w:pPr>
      <w:r w:rsidRPr="00C009DC">
        <w:t xml:space="preserve">Kandydatem tym jest ......................................................, który uzyskał więcej głosów w ........ obwodach głosowania; </w:t>
      </w:r>
    </w:p>
    <w:p w:rsidR="00B80259" w:rsidRPr="00CD03AF" w:rsidRDefault="00B80259" w:rsidP="00C009DC">
      <w:pPr>
        <w:tabs>
          <w:tab w:val="center" w:pos="2977"/>
          <w:tab w:val="center" w:pos="7371"/>
        </w:tabs>
        <w:jc w:val="both"/>
        <w:rPr>
          <w:vertAlign w:val="superscript"/>
        </w:rPr>
      </w:pPr>
      <w:r w:rsidRPr="00CD03AF">
        <w:rPr>
          <w:vertAlign w:val="superscript"/>
        </w:rPr>
        <w:tab/>
        <w:t>(nazwisko i imię-imiona kandydata)</w:t>
      </w:r>
      <w:r w:rsidRPr="00CD03AF">
        <w:rPr>
          <w:vertAlign w:val="superscript"/>
        </w:rPr>
        <w:tab/>
        <w:t>(liczba)</w:t>
      </w:r>
    </w:p>
    <w:p w:rsidR="00B80259" w:rsidRPr="00C009DC" w:rsidRDefault="00B80259" w:rsidP="00C009DC">
      <w:pPr>
        <w:tabs>
          <w:tab w:val="left" w:pos="4956"/>
        </w:tabs>
        <w:jc w:val="both"/>
      </w:pPr>
      <w:r>
        <w:t xml:space="preserve">natomiast </w:t>
      </w:r>
      <w:r w:rsidRPr="00C009DC">
        <w:t>kandydat  .................................................. uzyskał więcej głosów w ........ obwodach głosowania.</w:t>
      </w:r>
    </w:p>
    <w:p w:rsidR="00B80259" w:rsidRPr="00CD03AF" w:rsidRDefault="00B80259" w:rsidP="00C009DC">
      <w:pPr>
        <w:tabs>
          <w:tab w:val="center" w:pos="2835"/>
          <w:tab w:val="center" w:pos="6521"/>
        </w:tabs>
        <w:jc w:val="both"/>
        <w:rPr>
          <w:vertAlign w:val="superscript"/>
        </w:rPr>
      </w:pPr>
      <w:r>
        <w:rPr>
          <w:vertAlign w:val="superscript"/>
        </w:rPr>
        <w:tab/>
      </w:r>
      <w:r w:rsidRPr="00CD03AF">
        <w:rPr>
          <w:vertAlign w:val="superscript"/>
        </w:rPr>
        <w:t>(nazwisko i imię-imiona kandydata)</w:t>
      </w:r>
      <w:r w:rsidRPr="00CD03AF">
        <w:rPr>
          <w:vertAlign w:val="superscript"/>
        </w:rPr>
        <w:tab/>
        <w:t>(liczba)</w:t>
      </w:r>
    </w:p>
    <w:p w:rsidR="00B80259" w:rsidRPr="00C009DC" w:rsidRDefault="00B80259" w:rsidP="00C009DC">
      <w:pPr>
        <w:tabs>
          <w:tab w:val="left" w:pos="4956"/>
        </w:tabs>
      </w:pPr>
    </w:p>
    <w:p w:rsidR="00B80259" w:rsidRPr="00C009DC" w:rsidRDefault="00B80259" w:rsidP="00C009DC">
      <w:pPr>
        <w:tabs>
          <w:tab w:val="left" w:pos="4956"/>
        </w:tabs>
      </w:pPr>
      <w:r w:rsidRPr="00C009DC">
        <w:t>3</w:t>
      </w:r>
      <w:r>
        <w:t>)</w:t>
      </w:r>
      <w:r w:rsidRPr="00C009DC">
        <w:rPr>
          <w:vertAlign w:val="superscript"/>
        </w:rPr>
        <w:t>3)</w:t>
      </w:r>
      <w:r w:rsidRPr="00C009DC">
        <w:t xml:space="preserve"> Następujący kandydaci: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3548"/>
        <w:gridCol w:w="5528"/>
      </w:tblGrid>
      <w:tr w:rsidR="00B80259" w:rsidRPr="00B2268D">
        <w:trPr>
          <w:trHeight w:val="567"/>
        </w:trPr>
        <w:tc>
          <w:tcPr>
            <w:tcW w:w="563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8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>Nazwisko i imię - imiona</w:t>
            </w:r>
          </w:p>
        </w:tc>
        <w:tc>
          <w:tcPr>
            <w:tcW w:w="5528" w:type="dxa"/>
            <w:vAlign w:val="center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b/>
                <w:bCs/>
                <w:sz w:val="20"/>
                <w:szCs w:val="20"/>
              </w:rPr>
            </w:pPr>
            <w:r w:rsidRPr="00F40F63">
              <w:rPr>
                <w:b/>
                <w:bCs/>
                <w:sz w:val="20"/>
                <w:szCs w:val="20"/>
              </w:rPr>
              <w:t xml:space="preserve">Zgłoszony przez </w:t>
            </w:r>
            <w:r w:rsidRPr="00F40F63">
              <w:rPr>
                <w:b/>
                <w:bCs/>
                <w:sz w:val="20"/>
                <w:szCs w:val="20"/>
              </w:rPr>
              <w:br/>
              <w:t>Komitet Wyborczy</w:t>
            </w: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1.</w:t>
            </w:r>
          </w:p>
        </w:tc>
        <w:tc>
          <w:tcPr>
            <w:tcW w:w="354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  <w:tr w:rsidR="00B80259" w:rsidRPr="00B2268D">
        <w:trPr>
          <w:trHeight w:val="567"/>
        </w:trPr>
        <w:tc>
          <w:tcPr>
            <w:tcW w:w="563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sz w:val="20"/>
                <w:szCs w:val="20"/>
              </w:rPr>
            </w:pPr>
            <w:r w:rsidRPr="00F40F63">
              <w:rPr>
                <w:sz w:val="20"/>
                <w:szCs w:val="20"/>
              </w:rPr>
              <w:t>2.</w:t>
            </w:r>
          </w:p>
        </w:tc>
        <w:tc>
          <w:tcPr>
            <w:tcW w:w="354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B80259" w:rsidRPr="00F40F63" w:rsidRDefault="00B80259" w:rsidP="00F40F63">
            <w:pPr>
              <w:pStyle w:val="BodyText2"/>
              <w:tabs>
                <w:tab w:val="right" w:pos="425"/>
                <w:tab w:val="left" w:pos="567"/>
              </w:tabs>
              <w:spacing w:before="120" w:after="60"/>
              <w:rPr>
                <w:sz w:val="20"/>
                <w:szCs w:val="20"/>
              </w:rPr>
            </w:pPr>
          </w:p>
        </w:tc>
      </w:tr>
    </w:tbl>
    <w:p w:rsidR="00B80259" w:rsidRDefault="00B80259" w:rsidP="00C009DC">
      <w:pPr>
        <w:tabs>
          <w:tab w:val="left" w:pos="4956"/>
        </w:tabs>
      </w:pPr>
    </w:p>
    <w:p w:rsidR="00B80259" w:rsidRPr="00C009DC" w:rsidRDefault="00B80259" w:rsidP="00C009DC">
      <w:pPr>
        <w:tabs>
          <w:tab w:val="left" w:pos="4956"/>
        </w:tabs>
      </w:pPr>
      <w:r w:rsidRPr="00C009DC">
        <w:t>uzyskali równe liczby głosów i otrzymali więcej głosów w takiej samej liczbie .........</w:t>
      </w:r>
      <w:r>
        <w:t>...</w:t>
      </w:r>
      <w:r w:rsidRPr="00C009DC">
        <w:t>. obwodów, o dopuszczeniu</w:t>
      </w:r>
    </w:p>
    <w:p w:rsidR="00B80259" w:rsidRPr="00CD03AF" w:rsidRDefault="00B80259" w:rsidP="00CD03AF">
      <w:pPr>
        <w:tabs>
          <w:tab w:val="center" w:pos="6663"/>
        </w:tabs>
        <w:rPr>
          <w:vertAlign w:val="superscript"/>
        </w:rPr>
      </w:pPr>
      <w:r w:rsidRPr="00C009DC">
        <w:tab/>
      </w:r>
      <w:r w:rsidRPr="00CD03AF">
        <w:rPr>
          <w:vertAlign w:val="superscript"/>
        </w:rPr>
        <w:t>(liczba)</w:t>
      </w:r>
    </w:p>
    <w:p w:rsidR="00B80259" w:rsidRDefault="00B80259" w:rsidP="00C009DC">
      <w:pPr>
        <w:tabs>
          <w:tab w:val="left" w:pos="4956"/>
        </w:tabs>
      </w:pPr>
      <w:r w:rsidRPr="00C009DC">
        <w:t>do wybor</w:t>
      </w:r>
      <w:r>
        <w:t>ów</w:t>
      </w:r>
      <w:r w:rsidRPr="00C009DC">
        <w:t xml:space="preserve"> w </w:t>
      </w:r>
      <w:r>
        <w:t xml:space="preserve">ponownym </w:t>
      </w:r>
      <w:r w:rsidRPr="00C009DC">
        <w:t xml:space="preserve">głosowaniu rozstrzygnęło losowanie. </w:t>
      </w:r>
    </w:p>
    <w:p w:rsidR="00B80259" w:rsidRPr="00C009DC" w:rsidRDefault="00B80259" w:rsidP="00C009DC">
      <w:pPr>
        <w:tabs>
          <w:tab w:val="left" w:pos="4956"/>
        </w:tabs>
      </w:pPr>
      <w:r w:rsidRPr="00C009DC">
        <w:t>Kandydatem wylosowanym jest .................................................................... .</w:t>
      </w:r>
    </w:p>
    <w:p w:rsidR="00B80259" w:rsidRPr="00CD03AF" w:rsidRDefault="00B80259" w:rsidP="00CD03AF">
      <w:pPr>
        <w:tabs>
          <w:tab w:val="center" w:pos="4253"/>
        </w:tabs>
        <w:rPr>
          <w:vertAlign w:val="superscript"/>
        </w:rPr>
      </w:pPr>
      <w:r w:rsidRPr="00CD03AF">
        <w:rPr>
          <w:vertAlign w:val="superscript"/>
        </w:rPr>
        <w:tab/>
        <w:t>(nazwisko i imię-imiona kandydata)</w:t>
      </w:r>
    </w:p>
    <w:p w:rsidR="00B80259" w:rsidRDefault="00B80259" w:rsidP="00CD03AF">
      <w:pPr>
        <w:tabs>
          <w:tab w:val="left" w:pos="4956"/>
        </w:tabs>
        <w:jc w:val="both"/>
      </w:pPr>
      <w:r>
        <w:t>................................</w:t>
      </w:r>
      <w:r w:rsidRPr="00C009DC">
        <w:t xml:space="preserve">............................................................................................................................................................... </w:t>
      </w:r>
    </w:p>
    <w:p w:rsidR="00B80259" w:rsidRPr="00CD03AF" w:rsidRDefault="00B80259" w:rsidP="00CD03AF">
      <w:pPr>
        <w:tabs>
          <w:tab w:val="left" w:pos="4956"/>
        </w:tabs>
        <w:jc w:val="center"/>
        <w:rPr>
          <w:vertAlign w:val="superscript"/>
        </w:rPr>
      </w:pPr>
      <w:r w:rsidRPr="00CD03AF">
        <w:rPr>
          <w:vertAlign w:val="superscript"/>
        </w:rPr>
        <w:t>(opis przebiegu losowania)</w:t>
      </w:r>
    </w:p>
    <w:p w:rsidR="00B80259" w:rsidRPr="00C009DC" w:rsidRDefault="00B80259" w:rsidP="00CD03AF">
      <w:pPr>
        <w:tabs>
          <w:tab w:val="left" w:pos="4956"/>
        </w:tabs>
        <w:jc w:val="both"/>
      </w:pPr>
      <w:r w:rsidRPr="00C009D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</w:t>
      </w:r>
    </w:p>
    <w:p w:rsidR="00B80259" w:rsidRPr="00C009DC" w:rsidRDefault="00B80259" w:rsidP="00362CE0"/>
    <w:p w:rsidR="00B80259" w:rsidRPr="00C009DC" w:rsidRDefault="00B80259">
      <w:pPr>
        <w:pStyle w:val="Heading3"/>
        <w:tabs>
          <w:tab w:val="clear" w:pos="284"/>
          <w:tab w:val="left" w:pos="426"/>
        </w:tabs>
        <w:spacing w:before="120"/>
        <w:rPr>
          <w:sz w:val="20"/>
          <w:szCs w:val="20"/>
        </w:rPr>
      </w:pPr>
      <w:r w:rsidRPr="00C009DC">
        <w:rPr>
          <w:sz w:val="20"/>
          <w:szCs w:val="20"/>
        </w:rPr>
        <w:t>III.</w:t>
      </w:r>
      <w:r w:rsidRPr="00C009DC">
        <w:rPr>
          <w:sz w:val="20"/>
          <w:szCs w:val="20"/>
        </w:rPr>
        <w:tab/>
        <w:t>uwagi i adnotacje</w:t>
      </w:r>
    </w:p>
    <w:p w:rsidR="00B80259" w:rsidRDefault="00B80259" w:rsidP="00563B98">
      <w:pPr>
        <w:tabs>
          <w:tab w:val="right" w:pos="426"/>
          <w:tab w:val="left" w:pos="567"/>
          <w:tab w:val="right" w:leader="dot" w:pos="9639"/>
        </w:tabs>
        <w:spacing w:line="320" w:lineRule="exact"/>
        <w:ind w:left="567" w:hanging="567"/>
        <w:jc w:val="both"/>
      </w:pPr>
      <w:r w:rsidRPr="00460441">
        <w:tab/>
        <w:t>1</w:t>
      </w:r>
      <w:r>
        <w:t>5</w:t>
      </w:r>
      <w:r w:rsidRPr="00460441">
        <w:t>.</w:t>
      </w:r>
      <w:r w:rsidRPr="00224BE8">
        <w:rPr>
          <w:vertAlign w:val="superscript"/>
        </w:rPr>
        <w:t>*</w:t>
      </w:r>
      <w:r w:rsidRPr="00460441">
        <w:rPr>
          <w:vertAlign w:val="superscript"/>
        </w:rPr>
        <w:t>*)</w:t>
      </w:r>
      <w:r w:rsidRPr="00460441">
        <w:tab/>
        <w:t xml:space="preserve">Adnotacja o wniesieniu przez </w:t>
      </w:r>
      <w:r>
        <w:t xml:space="preserve">osoby pełniące funkcję </w:t>
      </w:r>
      <w:r w:rsidRPr="00460441">
        <w:t>mężów zaufania uwag z wymienieniem konkretnych zarzutów</w:t>
      </w:r>
      <w:r w:rsidRPr="00460441">
        <w:rPr>
          <w:rStyle w:val="EndnoteReference"/>
        </w:rPr>
        <w:endnoteReference w:customMarkFollows="1" w:id="2"/>
        <w:t>*</w:t>
      </w:r>
      <w:r w:rsidRPr="003A0E3E">
        <w:rPr>
          <w:vertAlign w:val="superscript"/>
        </w:rPr>
        <w:t>*</w:t>
      </w:r>
      <w:r w:rsidRPr="00460441">
        <w:rPr>
          <w:rStyle w:val="EndnoteReference"/>
        </w:rPr>
        <w:t>*)</w:t>
      </w:r>
      <w:r>
        <w:t>; jeżeli nie ma, wpisać „brak zarzutów” lub „brak osób pełniących funkcję mężów zaufania”:</w:t>
      </w:r>
      <w:r w:rsidRPr="00460441">
        <w:t xml:space="preserve"> </w:t>
      </w:r>
    </w:p>
    <w:p w:rsidR="00B80259" w:rsidRPr="00460441" w:rsidRDefault="00B80259" w:rsidP="00563B98">
      <w:pPr>
        <w:tabs>
          <w:tab w:val="right" w:pos="426"/>
          <w:tab w:val="left" w:pos="567"/>
          <w:tab w:val="right" w:leader="dot" w:pos="9639"/>
        </w:tabs>
        <w:spacing w:line="320" w:lineRule="exact"/>
        <w:ind w:left="567" w:hanging="567"/>
        <w:jc w:val="both"/>
      </w:pPr>
      <w:r>
        <w:t>Brak osób pełniących funkcję mężów zaufania.</w:t>
      </w:r>
    </w:p>
    <w:p w:rsidR="00B80259" w:rsidRDefault="00B80259" w:rsidP="00563B98">
      <w:pPr>
        <w:tabs>
          <w:tab w:val="right" w:pos="426"/>
          <w:tab w:val="left" w:pos="567"/>
          <w:tab w:val="right" w:leader="dot" w:pos="9639"/>
        </w:tabs>
        <w:spacing w:line="320" w:lineRule="exact"/>
        <w:ind w:left="567" w:hanging="567"/>
        <w:jc w:val="both"/>
      </w:pPr>
      <w:r w:rsidRPr="00460441">
        <w:tab/>
      </w:r>
      <w:r>
        <w:t>16</w:t>
      </w:r>
      <w:r w:rsidRPr="00460441">
        <w:t>.</w:t>
      </w:r>
      <w:r w:rsidRPr="00224BE8">
        <w:rPr>
          <w:vertAlign w:val="superscript"/>
        </w:rPr>
        <w:t>*</w:t>
      </w:r>
      <w:r w:rsidRPr="00460441">
        <w:rPr>
          <w:vertAlign w:val="superscript"/>
        </w:rPr>
        <w:t>*)</w:t>
      </w:r>
      <w:r w:rsidRPr="00460441">
        <w:tab/>
        <w:t>Adnotacja o wniesieniu przez członków Komisji uwag z wymienieniem konkretnych zarzutów</w:t>
      </w:r>
      <w:r w:rsidRPr="00460441">
        <w:rPr>
          <w:vertAlign w:val="superscript"/>
        </w:rPr>
        <w:t>*</w:t>
      </w:r>
      <w:r w:rsidRPr="00224BE8">
        <w:rPr>
          <w:vertAlign w:val="superscript"/>
        </w:rPr>
        <w:t>*</w:t>
      </w:r>
      <w:r w:rsidRPr="00460441">
        <w:rPr>
          <w:vertAlign w:val="superscript"/>
        </w:rPr>
        <w:t>*)</w:t>
      </w:r>
      <w:r>
        <w:t>; jeżeli nie ma, wpisać „brak zarzutów”:</w:t>
      </w:r>
      <w:r w:rsidRPr="00460441">
        <w:t xml:space="preserve">  </w:t>
      </w:r>
    </w:p>
    <w:p w:rsidR="00B80259" w:rsidRPr="00460441" w:rsidRDefault="00B80259" w:rsidP="00563B98">
      <w:pPr>
        <w:tabs>
          <w:tab w:val="right" w:pos="426"/>
          <w:tab w:val="left" w:pos="567"/>
          <w:tab w:val="right" w:leader="dot" w:pos="9639"/>
        </w:tabs>
        <w:spacing w:line="320" w:lineRule="exact"/>
        <w:ind w:left="567" w:hanging="567"/>
        <w:jc w:val="both"/>
      </w:pPr>
      <w:r>
        <w:t>Brak zarzutów.</w:t>
      </w:r>
    </w:p>
    <w:p w:rsidR="00B80259" w:rsidRDefault="00B80259" w:rsidP="00563B98">
      <w:pPr>
        <w:tabs>
          <w:tab w:val="right" w:pos="426"/>
          <w:tab w:val="left" w:pos="567"/>
          <w:tab w:val="right" w:leader="dot" w:pos="9639"/>
        </w:tabs>
        <w:spacing w:line="320" w:lineRule="exact"/>
        <w:ind w:left="567" w:hanging="567"/>
        <w:jc w:val="both"/>
      </w:pPr>
      <w:r>
        <w:t>17</w:t>
      </w:r>
      <w:r w:rsidRPr="00460441">
        <w:t>.</w:t>
      </w:r>
      <w:r w:rsidRPr="00224BE8">
        <w:rPr>
          <w:vertAlign w:val="superscript"/>
        </w:rPr>
        <w:t>*</w:t>
      </w:r>
      <w:r w:rsidRPr="00460441">
        <w:rPr>
          <w:vertAlign w:val="superscript"/>
        </w:rPr>
        <w:t>*)</w:t>
      </w:r>
      <w:r w:rsidRPr="00460441">
        <w:tab/>
      </w:r>
      <w:r>
        <w:tab/>
      </w:r>
      <w:r w:rsidRPr="00460441">
        <w:t>Inne uwagi</w:t>
      </w:r>
      <w:r>
        <w:t>; jeżeli nie ma, wpisać „brak uwag”</w:t>
      </w:r>
      <w:r w:rsidRPr="00460441">
        <w:t xml:space="preserve">: </w:t>
      </w:r>
    </w:p>
    <w:p w:rsidR="00B80259" w:rsidRPr="00460441" w:rsidRDefault="00B80259" w:rsidP="00563B98">
      <w:pPr>
        <w:tabs>
          <w:tab w:val="right" w:pos="426"/>
          <w:tab w:val="left" w:pos="567"/>
          <w:tab w:val="right" w:leader="dot" w:pos="9639"/>
        </w:tabs>
        <w:spacing w:line="320" w:lineRule="exact"/>
        <w:ind w:left="567" w:hanging="567"/>
        <w:jc w:val="both"/>
      </w:pPr>
      <w:r>
        <w:t>Brak uwag.</w:t>
      </w:r>
    </w:p>
    <w:p w:rsidR="00B80259" w:rsidRDefault="00B80259">
      <w:pPr>
        <w:pStyle w:val="Heading1"/>
        <w:tabs>
          <w:tab w:val="right" w:leader="dot" w:pos="9072"/>
        </w:tabs>
        <w:spacing w:line="320" w:lineRule="exact"/>
        <w:jc w:val="both"/>
        <w:rPr>
          <w:sz w:val="20"/>
          <w:szCs w:val="20"/>
        </w:rPr>
      </w:pPr>
      <w:r w:rsidRPr="00371D8E">
        <w:rPr>
          <w:sz w:val="20"/>
          <w:szCs w:val="20"/>
        </w:rPr>
        <w:t>Przy sporządzeniu protokołu obecni byli członkowie Komisji:</w:t>
      </w:r>
    </w:p>
    <w:p w:rsidR="00B80259" w:rsidRDefault="00B80259" w:rsidP="008A0A99"/>
    <w:p w:rsidR="00B80259" w:rsidRPr="006F70D8" w:rsidRDefault="00B80259" w:rsidP="008A0A99">
      <w:pPr>
        <w:pStyle w:val="BodyText"/>
        <w:rPr>
          <w:sz w:val="20"/>
          <w:szCs w:val="20"/>
        </w:rPr>
      </w:pPr>
      <w:r w:rsidRPr="006F70D8">
        <w:rPr>
          <w:sz w:val="20"/>
          <w:szCs w:val="20"/>
        </w:rPr>
        <w:t>Przy sporządzeniu protokołu obecni byli:</w:t>
      </w:r>
    </w:p>
    <w:p w:rsidR="00B80259" w:rsidRPr="006F70D8" w:rsidRDefault="00B80259" w:rsidP="008A0A99">
      <w:pPr>
        <w:numPr>
          <w:ilvl w:val="0"/>
          <w:numId w:val="3"/>
        </w:numPr>
        <w:tabs>
          <w:tab w:val="right" w:leader="dot" w:pos="5670"/>
          <w:tab w:val="left" w:pos="5954"/>
          <w:tab w:val="right" w:leader="dot" w:pos="9072"/>
        </w:tabs>
      </w:pPr>
      <w:r>
        <w:t xml:space="preserve">Ignaczak Teresa Barbara –Przewodnicząca                               </w:t>
      </w:r>
      <w:r w:rsidRPr="006F70D8">
        <w:tab/>
      </w:r>
      <w:r>
        <w:t xml:space="preserve">…………………………………….. </w:t>
      </w:r>
    </w:p>
    <w:p w:rsidR="00B80259" w:rsidRPr="000449BF" w:rsidRDefault="00B80259" w:rsidP="008A0A99">
      <w:pPr>
        <w:tabs>
          <w:tab w:val="center" w:pos="3119"/>
          <w:tab w:val="center" w:pos="7513"/>
        </w:tabs>
        <w:rPr>
          <w:vertAlign w:val="superscript"/>
        </w:rPr>
      </w:pPr>
      <w:r w:rsidRPr="000449BF">
        <w:rPr>
          <w:vertAlign w:val="superscript"/>
        </w:rPr>
        <w:tab/>
        <w:t>(nazwisko i imię — imiona, funkcja w Komisji)</w:t>
      </w:r>
      <w:r w:rsidRPr="000449BF">
        <w:rPr>
          <w:vertAlign w:val="superscript"/>
        </w:rPr>
        <w:tab/>
        <w:t>(podpis)</w:t>
      </w:r>
    </w:p>
    <w:p w:rsidR="00B80259" w:rsidRPr="006F70D8" w:rsidRDefault="00B80259" w:rsidP="008A0A99">
      <w:pPr>
        <w:numPr>
          <w:ilvl w:val="0"/>
          <w:numId w:val="3"/>
        </w:numPr>
        <w:tabs>
          <w:tab w:val="right" w:leader="dot" w:pos="5670"/>
          <w:tab w:val="left" w:pos="5954"/>
          <w:tab w:val="right" w:leader="dot" w:pos="9072"/>
        </w:tabs>
      </w:pPr>
      <w:r>
        <w:t>Wojtas Elżbieta Anna – Zastępca Przewodniczącej               …………………………..…………..</w:t>
      </w:r>
    </w:p>
    <w:p w:rsidR="00B80259" w:rsidRPr="000449BF" w:rsidRDefault="00B80259" w:rsidP="008A0A99">
      <w:pPr>
        <w:tabs>
          <w:tab w:val="center" w:pos="3119"/>
          <w:tab w:val="center" w:pos="7513"/>
        </w:tabs>
        <w:rPr>
          <w:vertAlign w:val="superscript"/>
        </w:rPr>
      </w:pPr>
      <w:r w:rsidRPr="000449BF">
        <w:rPr>
          <w:vertAlign w:val="superscript"/>
        </w:rPr>
        <w:tab/>
        <w:t>(nazwisko i imię — imiona, funkcja w Komisji)</w:t>
      </w:r>
      <w:r w:rsidRPr="000449BF">
        <w:rPr>
          <w:vertAlign w:val="superscript"/>
        </w:rPr>
        <w:tab/>
        <w:t>(podpis)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t xml:space="preserve">      3) Łącka Wiesława – Członek                                                      ………………………………………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rPr>
          <w:vertAlign w:val="superscript"/>
        </w:rPr>
        <w:t xml:space="preserve">                                                       </w:t>
      </w:r>
      <w:r w:rsidRPr="000449BF">
        <w:rPr>
          <w:vertAlign w:val="superscript"/>
        </w:rPr>
        <w:t>(nazwisko i im</w:t>
      </w:r>
      <w:r>
        <w:rPr>
          <w:vertAlign w:val="superscript"/>
        </w:rPr>
        <w:t xml:space="preserve">ię — imiona, funkcja w Komisji                                                                                               </w:t>
      </w:r>
      <w:r w:rsidRPr="000449BF">
        <w:rPr>
          <w:vertAlign w:val="superscript"/>
        </w:rPr>
        <w:t>(podpis)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t xml:space="preserve">      4) Kosno Wiesław – Członek                                                        ………………………………………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rPr>
          <w:vertAlign w:val="superscript"/>
        </w:rPr>
        <w:t xml:space="preserve">                                                       </w:t>
      </w:r>
      <w:r w:rsidRPr="000449BF">
        <w:rPr>
          <w:vertAlign w:val="superscript"/>
        </w:rPr>
        <w:t>(nazwisko i im</w:t>
      </w:r>
      <w:r>
        <w:rPr>
          <w:vertAlign w:val="superscript"/>
        </w:rPr>
        <w:t xml:space="preserve">ię — imiona, funkcja w Komisji                                                                                               </w:t>
      </w:r>
      <w:r w:rsidRPr="000449BF">
        <w:rPr>
          <w:vertAlign w:val="superscript"/>
        </w:rPr>
        <w:t>(podpis)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t xml:space="preserve">      5) Szekszteło Elżbieta Maria – Członek                                        ………………………………………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rPr>
          <w:vertAlign w:val="superscript"/>
        </w:rPr>
        <w:t xml:space="preserve">                                                       </w:t>
      </w:r>
      <w:r w:rsidRPr="000449BF">
        <w:rPr>
          <w:vertAlign w:val="superscript"/>
        </w:rPr>
        <w:t>(nazwisko i im</w:t>
      </w:r>
      <w:r>
        <w:rPr>
          <w:vertAlign w:val="superscript"/>
        </w:rPr>
        <w:t xml:space="preserve">ię — imiona, funkcja w Komisji                                                                                               </w:t>
      </w:r>
      <w:r w:rsidRPr="000449BF">
        <w:rPr>
          <w:vertAlign w:val="superscript"/>
        </w:rPr>
        <w:t>(podpis)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t xml:space="preserve">      6) Drygalska Joanna Barbara- Członek                                            ………………………………………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rPr>
          <w:vertAlign w:val="superscript"/>
        </w:rPr>
        <w:t xml:space="preserve">                                                       </w:t>
      </w:r>
      <w:r w:rsidRPr="000449BF">
        <w:rPr>
          <w:vertAlign w:val="superscript"/>
        </w:rPr>
        <w:t>(nazwisko i im</w:t>
      </w:r>
      <w:r>
        <w:rPr>
          <w:vertAlign w:val="superscript"/>
        </w:rPr>
        <w:t xml:space="preserve">ię — imiona, funkcja w Komisji                                                                                               </w:t>
      </w:r>
      <w:r w:rsidRPr="000449BF">
        <w:rPr>
          <w:vertAlign w:val="superscript"/>
        </w:rPr>
        <w:t>(podpis)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t xml:space="preserve">      7) Prokopow Monika Weronika – Członek                                       ……………………………………..</w:t>
      </w:r>
    </w:p>
    <w:p w:rsidR="00B80259" w:rsidRDefault="00B80259" w:rsidP="008A0A99">
      <w:pPr>
        <w:tabs>
          <w:tab w:val="right" w:leader="dot" w:pos="5670"/>
          <w:tab w:val="left" w:pos="5954"/>
          <w:tab w:val="right" w:leader="dot" w:pos="9072"/>
        </w:tabs>
      </w:pPr>
      <w:r>
        <w:rPr>
          <w:vertAlign w:val="superscript"/>
        </w:rPr>
        <w:t xml:space="preserve">                                                       </w:t>
      </w:r>
      <w:r w:rsidRPr="000449BF">
        <w:rPr>
          <w:vertAlign w:val="superscript"/>
        </w:rPr>
        <w:t>(nazwisko i im</w:t>
      </w:r>
      <w:r>
        <w:rPr>
          <w:vertAlign w:val="superscript"/>
        </w:rPr>
        <w:t xml:space="preserve">ię — imiona, funkcja w Komisji                                                                                               </w:t>
      </w:r>
      <w:r w:rsidRPr="000449BF">
        <w:rPr>
          <w:vertAlign w:val="superscript"/>
        </w:rPr>
        <w:t>(podpis)</w:t>
      </w:r>
    </w:p>
    <w:p w:rsidR="00B80259" w:rsidRDefault="00B80259" w:rsidP="008A0A99"/>
    <w:p w:rsidR="00B80259" w:rsidRDefault="00B80259" w:rsidP="008A0A99"/>
    <w:p w:rsidR="00B80259" w:rsidRDefault="00B80259" w:rsidP="008A0A99"/>
    <w:p w:rsidR="00B80259" w:rsidRDefault="00B80259" w:rsidP="008A0A99"/>
    <w:p w:rsidR="00B80259" w:rsidRDefault="00B80259" w:rsidP="008A0A99"/>
    <w:p w:rsidR="00B80259" w:rsidRDefault="00B80259" w:rsidP="00273F24">
      <w:pPr>
        <w:spacing w:before="960"/>
        <w:jc w:val="center"/>
        <w:rPr>
          <w:sz w:val="12"/>
          <w:szCs w:val="12"/>
        </w:rPr>
      </w:pPr>
      <w:r>
        <w:rPr>
          <w:noProof/>
        </w:rPr>
        <w:pict>
          <v:oval id="_x0000_s1026" style="position:absolute;left:0;text-align:left;margin-left:205.5pt;margin-top:14.5pt;width:99.2pt;height:99.2pt;z-index:-251658240;mso-position-horizontal-relative:margin" o:allowincell="f">
            <v:stroke dashstyle="1 1" endcap="round"/>
            <w10:wrap anchorx="margin"/>
          </v:oval>
        </w:pict>
      </w:r>
      <w:r>
        <w:rPr>
          <w:sz w:val="12"/>
          <w:szCs w:val="12"/>
        </w:rPr>
        <w:t>(pieczęć Komisji)</w:t>
      </w:r>
    </w:p>
    <w:p w:rsidR="00B80259" w:rsidRDefault="00B80259" w:rsidP="007275FC">
      <w:pPr>
        <w:tabs>
          <w:tab w:val="left" w:pos="291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B80259" w:rsidRDefault="00B80259" w:rsidP="007275FC">
      <w:pPr>
        <w:pStyle w:val="NoSpacing"/>
      </w:pPr>
    </w:p>
    <w:p w:rsidR="00B80259" w:rsidRDefault="00B80259" w:rsidP="007275FC">
      <w:pPr>
        <w:pStyle w:val="NoSpacing"/>
      </w:pPr>
    </w:p>
    <w:p w:rsidR="00B80259" w:rsidRDefault="00B80259" w:rsidP="007275FC">
      <w:pPr>
        <w:pStyle w:val="NoSpacing"/>
      </w:pPr>
    </w:p>
    <w:p w:rsidR="00B80259" w:rsidRDefault="00B80259" w:rsidP="007275FC">
      <w:pPr>
        <w:pStyle w:val="NoSpacing"/>
      </w:pPr>
    </w:p>
    <w:p w:rsidR="00B80259" w:rsidRDefault="00B80259" w:rsidP="007275FC">
      <w:pPr>
        <w:pStyle w:val="NoSpacing"/>
      </w:pPr>
    </w:p>
    <w:p w:rsidR="00B80259" w:rsidRPr="007275FC" w:rsidRDefault="00B80259" w:rsidP="007275FC">
      <w:pPr>
        <w:pStyle w:val="NoSpacing"/>
      </w:pPr>
    </w:p>
    <w:sectPr w:rsidR="00B80259" w:rsidRPr="007275FC" w:rsidSect="00834A9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567" w:bottom="851" w:left="567" w:header="340" w:footer="34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259" w:rsidRDefault="00B80259">
      <w:r>
        <w:separator/>
      </w:r>
    </w:p>
  </w:endnote>
  <w:endnote w:type="continuationSeparator" w:id="1">
    <w:p w:rsidR="00B80259" w:rsidRDefault="00B80259">
      <w:r>
        <w:continuationSeparator/>
      </w:r>
    </w:p>
  </w:endnote>
  <w:endnote w:id="2">
    <w:p w:rsidR="00B80259" w:rsidRDefault="00B80259" w:rsidP="00F318D7">
      <w:pPr>
        <w:pStyle w:val="EndnoteText"/>
      </w:pPr>
      <w:r w:rsidRPr="003A0E3E">
        <w:rPr>
          <w:vertAlign w:val="superscript"/>
        </w:rPr>
        <w:t>*</w:t>
      </w:r>
      <w:r w:rsidRPr="006932CE">
        <w:rPr>
          <w:rStyle w:val="EndnoteReference"/>
        </w:rPr>
        <w:t>**)</w:t>
      </w:r>
      <w:r w:rsidRPr="006932CE">
        <w:tab/>
        <w:t xml:space="preserve">W razie zgłoszenia uwag przez </w:t>
      </w:r>
      <w:r>
        <w:t xml:space="preserve">osoby pełniące funkcję </w:t>
      </w:r>
      <w:r w:rsidRPr="006932CE">
        <w:t>mężów zaufania lub członków Ko</w:t>
      </w:r>
      <w:r>
        <w:t xml:space="preserve">misji, stanowisko Komisji wobec </w:t>
      </w:r>
      <w:r w:rsidRPr="006932CE">
        <w:t>zarzutów należy dołączyć do protokołu.</w:t>
      </w:r>
    </w:p>
    <w:p w:rsidR="00B80259" w:rsidRDefault="00B80259" w:rsidP="00F93C08">
      <w:pPr>
        <w:pStyle w:val="EndnoteText"/>
      </w:pPr>
      <w:r w:rsidRPr="00C162A7">
        <w:rPr>
          <w:vertAlign w:val="superscript"/>
        </w:rPr>
        <w:t>1)</w:t>
      </w:r>
      <w:r>
        <w:tab/>
        <w:t>Wypełnia się w przypadku sytuacji, o której mowa w art. 473 § 1.</w:t>
      </w:r>
    </w:p>
    <w:p w:rsidR="00B80259" w:rsidRDefault="00B80259" w:rsidP="00F93C08">
      <w:pPr>
        <w:pStyle w:val="EndnoteText"/>
      </w:pPr>
      <w:r w:rsidRPr="00C162A7">
        <w:rPr>
          <w:vertAlign w:val="superscript"/>
        </w:rPr>
        <w:t>2)</w:t>
      </w:r>
      <w:r>
        <w:tab/>
        <w:t>Wypełnia się w przypadku sytuacji, o której mowa w art. 473 § 2.</w:t>
      </w:r>
    </w:p>
    <w:p w:rsidR="00B80259" w:rsidRDefault="00B80259" w:rsidP="00F93C08">
      <w:pPr>
        <w:pStyle w:val="EndnoteText"/>
      </w:pPr>
      <w:r w:rsidRPr="00C162A7">
        <w:rPr>
          <w:vertAlign w:val="superscript"/>
        </w:rPr>
        <w:t>3)</w:t>
      </w:r>
      <w:r>
        <w:tab/>
        <w:t>Wypełnia się w przypadku sytuacji, o której mowa w art. 473 § 3.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9778"/>
    </w:tblGrid>
    <w:tr w:rsidR="00B80259">
      <w:trPr>
        <w:trHeight w:val="411"/>
      </w:trPr>
      <w:tc>
        <w:tcPr>
          <w:tcW w:w="9778" w:type="dxa"/>
          <w:vAlign w:val="center"/>
        </w:tcPr>
        <w:p w:rsidR="00B80259" w:rsidRDefault="00B80259" w:rsidP="00371D8E">
          <w:pPr>
            <w:pStyle w:val="Footer"/>
            <w:jc w:val="center"/>
          </w:pPr>
          <w:r w:rsidRPr="006D4B50">
            <w:t>Symbol kontrolny systemu informatycznego i jego kod kreskowy</w:t>
          </w:r>
        </w:p>
      </w:tc>
    </w:tr>
  </w:tbl>
  <w:p w:rsidR="00B80259" w:rsidRPr="00371D8E" w:rsidRDefault="00B80259">
    <w:pPr>
      <w:pStyle w:val="Footer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9778"/>
    </w:tblGrid>
    <w:tr w:rsidR="00B80259">
      <w:trPr>
        <w:trHeight w:val="414"/>
      </w:trPr>
      <w:tc>
        <w:tcPr>
          <w:tcW w:w="9778" w:type="dxa"/>
          <w:vAlign w:val="center"/>
        </w:tcPr>
        <w:p w:rsidR="00B80259" w:rsidRDefault="00B80259" w:rsidP="00371D8E">
          <w:pPr>
            <w:pStyle w:val="Footer"/>
            <w:jc w:val="center"/>
          </w:pPr>
          <w:r w:rsidRPr="006D4B50">
            <w:t>Symbol kontrolny systemu informatycznego i jego kod kreskowy</w:t>
          </w:r>
        </w:p>
      </w:tc>
    </w:tr>
  </w:tbl>
  <w:p w:rsidR="00B80259" w:rsidRPr="00371D8E" w:rsidRDefault="00B80259" w:rsidP="00371D8E">
    <w:pPr>
      <w:pStyle w:val="Footer"/>
      <w:spacing w:line="100" w:lineRule="atLeas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259" w:rsidRDefault="00B80259">
      <w:r>
        <w:separator/>
      </w:r>
    </w:p>
  </w:footnote>
  <w:footnote w:type="continuationSeparator" w:id="1">
    <w:p w:rsidR="00B80259" w:rsidRDefault="00B80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259" w:rsidRDefault="00B80259">
    <w:pPr>
      <w:pStyle w:val="Header"/>
      <w:jc w:val="center"/>
    </w:pPr>
    <w:r>
      <w:t xml:space="preserve">- </w:t>
    </w:r>
    <w:fldSimple w:instr=" PAGE   \* MERGEFORMAT ">
      <w:r>
        <w:rPr>
          <w:noProof/>
        </w:rPr>
        <w:t>2</w:t>
      </w:r>
    </w:fldSimple>
    <w:r>
      <w:t xml:space="preserve"> -</w:t>
    </w:r>
  </w:p>
  <w:p w:rsidR="00B80259" w:rsidRDefault="00B802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259" w:rsidRPr="00483A51" w:rsidRDefault="00B80259" w:rsidP="00483A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0D7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EDA6D6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FA36AD"/>
    <w:multiLevelType w:val="singleLevel"/>
    <w:tmpl w:val="F5464576"/>
    <w:lvl w:ilvl="0">
      <w:start w:val="1"/>
      <w:numFmt w:val="decimal"/>
      <w:lvlText w:val="%1)"/>
      <w:lvlJc w:val="right"/>
      <w:pPr>
        <w:tabs>
          <w:tab w:val="num" w:pos="567"/>
        </w:tabs>
        <w:ind w:left="567" w:hanging="142"/>
      </w:pPr>
    </w:lvl>
  </w:abstractNum>
  <w:abstractNum w:abstractNumId="3">
    <w:nsid w:val="5B6F0D60"/>
    <w:multiLevelType w:val="singleLevel"/>
    <w:tmpl w:val="041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650F2C7B"/>
    <w:multiLevelType w:val="multilevel"/>
    <w:tmpl w:val="42B4804E"/>
    <w:lvl w:ilvl="0">
      <w:start w:val="12"/>
      <w:numFmt w:val="decimal"/>
      <w:lvlText w:val="%1."/>
      <w:lvlJc w:val="right"/>
      <w:pPr>
        <w:tabs>
          <w:tab w:val="num" w:pos="567"/>
        </w:tabs>
        <w:ind w:left="567" w:hanging="142"/>
      </w:pPr>
    </w:lvl>
    <w:lvl w:ilvl="1">
      <w:start w:val="1"/>
      <w:numFmt w:val="lowerLetter"/>
      <w:lvlText w:val="%2)"/>
      <w:lvlJc w:val="right"/>
      <w:pPr>
        <w:tabs>
          <w:tab w:val="num" w:pos="1134"/>
        </w:tabs>
        <w:ind w:left="1134" w:hanging="142"/>
      </w:pPr>
    </w:lvl>
    <w:lvl w:ilvl="2">
      <w:start w:val="1"/>
      <w:numFmt w:val="lowerLetter"/>
      <w:lvlText w:val="%3)"/>
      <w:lvlJc w:val="right"/>
      <w:pPr>
        <w:tabs>
          <w:tab w:val="num" w:pos="1701"/>
        </w:tabs>
        <w:ind w:left="1701" w:hanging="142"/>
      </w:pPr>
    </w:lvl>
    <w:lvl w:ilvl="3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hanging="2268"/>
      </w:p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hanging="2268"/>
      </w:pPr>
    </w:lvl>
    <w:lvl w:ilvl="6">
      <w:start w:val="1"/>
      <w:numFmt w:val="none"/>
      <w:lvlText w:val="%7"/>
      <w:lvlJc w:val="left"/>
      <w:pPr>
        <w:tabs>
          <w:tab w:val="num" w:pos="2268"/>
        </w:tabs>
        <w:ind w:left="2268" w:hanging="2268"/>
      </w:pPr>
    </w:lvl>
    <w:lvl w:ilvl="7">
      <w:start w:val="1"/>
      <w:numFmt w:val="none"/>
      <w:lvlText w:val="%8"/>
      <w:lvlJc w:val="left"/>
      <w:pPr>
        <w:tabs>
          <w:tab w:val="num" w:pos="2268"/>
        </w:tabs>
        <w:ind w:left="2268" w:hanging="2268"/>
      </w:pPr>
    </w:lvl>
    <w:lvl w:ilvl="8">
      <w:start w:val="1"/>
      <w:numFmt w:val="none"/>
      <w:lvlText w:val="%9"/>
      <w:lvlJc w:val="left"/>
      <w:pPr>
        <w:tabs>
          <w:tab w:val="num" w:pos="2268"/>
        </w:tabs>
        <w:ind w:left="2268" w:hanging="2268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6">
    <w:abstractNumId w:val="1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7CC"/>
    <w:rsid w:val="000449BF"/>
    <w:rsid w:val="0008576F"/>
    <w:rsid w:val="0008623A"/>
    <w:rsid w:val="00094636"/>
    <w:rsid w:val="000C4826"/>
    <w:rsid w:val="000D4B17"/>
    <w:rsid w:val="000F314F"/>
    <w:rsid w:val="001566EF"/>
    <w:rsid w:val="001846B8"/>
    <w:rsid w:val="001C7E10"/>
    <w:rsid w:val="001D0228"/>
    <w:rsid w:val="002059C3"/>
    <w:rsid w:val="00224BE8"/>
    <w:rsid w:val="002324E6"/>
    <w:rsid w:val="00246C80"/>
    <w:rsid w:val="00273F24"/>
    <w:rsid w:val="00273F87"/>
    <w:rsid w:val="002818D6"/>
    <w:rsid w:val="002947CC"/>
    <w:rsid w:val="002B0935"/>
    <w:rsid w:val="002E73A5"/>
    <w:rsid w:val="00334401"/>
    <w:rsid w:val="00347A86"/>
    <w:rsid w:val="00362CE0"/>
    <w:rsid w:val="00371C26"/>
    <w:rsid w:val="00371D8E"/>
    <w:rsid w:val="003A0E3E"/>
    <w:rsid w:val="003B5960"/>
    <w:rsid w:val="003C4AA9"/>
    <w:rsid w:val="00412537"/>
    <w:rsid w:val="004233C5"/>
    <w:rsid w:val="004345E3"/>
    <w:rsid w:val="00435EA6"/>
    <w:rsid w:val="00453F87"/>
    <w:rsid w:val="00460441"/>
    <w:rsid w:val="00470314"/>
    <w:rsid w:val="00474E3F"/>
    <w:rsid w:val="00483A51"/>
    <w:rsid w:val="00492143"/>
    <w:rsid w:val="004A52E5"/>
    <w:rsid w:val="004B04CD"/>
    <w:rsid w:val="004B07C0"/>
    <w:rsid w:val="004B3D1C"/>
    <w:rsid w:val="00533B83"/>
    <w:rsid w:val="005405D3"/>
    <w:rsid w:val="00563B98"/>
    <w:rsid w:val="00575583"/>
    <w:rsid w:val="00576810"/>
    <w:rsid w:val="00584120"/>
    <w:rsid w:val="00590696"/>
    <w:rsid w:val="005B6325"/>
    <w:rsid w:val="00611F92"/>
    <w:rsid w:val="006165E0"/>
    <w:rsid w:val="0068589D"/>
    <w:rsid w:val="00686384"/>
    <w:rsid w:val="006932CE"/>
    <w:rsid w:val="006C3E3C"/>
    <w:rsid w:val="006D4B50"/>
    <w:rsid w:val="006D7089"/>
    <w:rsid w:val="006F70D8"/>
    <w:rsid w:val="00707377"/>
    <w:rsid w:val="007275FC"/>
    <w:rsid w:val="007418C9"/>
    <w:rsid w:val="0075750D"/>
    <w:rsid w:val="0077477A"/>
    <w:rsid w:val="00787251"/>
    <w:rsid w:val="007A02CE"/>
    <w:rsid w:val="007A1F9C"/>
    <w:rsid w:val="007A6CAE"/>
    <w:rsid w:val="007E5183"/>
    <w:rsid w:val="007F3F19"/>
    <w:rsid w:val="00834A90"/>
    <w:rsid w:val="0085664A"/>
    <w:rsid w:val="008763E9"/>
    <w:rsid w:val="00880C5F"/>
    <w:rsid w:val="008A0A99"/>
    <w:rsid w:val="008A1E73"/>
    <w:rsid w:val="008D5F50"/>
    <w:rsid w:val="00901652"/>
    <w:rsid w:val="00903A85"/>
    <w:rsid w:val="009062A0"/>
    <w:rsid w:val="00920CE3"/>
    <w:rsid w:val="009408D2"/>
    <w:rsid w:val="00945AB9"/>
    <w:rsid w:val="00957500"/>
    <w:rsid w:val="00970B9D"/>
    <w:rsid w:val="00985B17"/>
    <w:rsid w:val="009A10D3"/>
    <w:rsid w:val="009C06A2"/>
    <w:rsid w:val="009C361B"/>
    <w:rsid w:val="009D5F4A"/>
    <w:rsid w:val="009E29C4"/>
    <w:rsid w:val="009F347C"/>
    <w:rsid w:val="00A1159F"/>
    <w:rsid w:val="00A20327"/>
    <w:rsid w:val="00A24D9B"/>
    <w:rsid w:val="00A71784"/>
    <w:rsid w:val="00A936B3"/>
    <w:rsid w:val="00A9489C"/>
    <w:rsid w:val="00AA4A5E"/>
    <w:rsid w:val="00AA6B29"/>
    <w:rsid w:val="00AC1E94"/>
    <w:rsid w:val="00AC3115"/>
    <w:rsid w:val="00AC4128"/>
    <w:rsid w:val="00B21FCE"/>
    <w:rsid w:val="00B2268D"/>
    <w:rsid w:val="00B44875"/>
    <w:rsid w:val="00B54372"/>
    <w:rsid w:val="00B550C1"/>
    <w:rsid w:val="00B67F12"/>
    <w:rsid w:val="00B80259"/>
    <w:rsid w:val="00BA3EC2"/>
    <w:rsid w:val="00BB7E69"/>
    <w:rsid w:val="00BE2523"/>
    <w:rsid w:val="00BF50FA"/>
    <w:rsid w:val="00C009DC"/>
    <w:rsid w:val="00C01668"/>
    <w:rsid w:val="00C01C09"/>
    <w:rsid w:val="00C162A7"/>
    <w:rsid w:val="00C54708"/>
    <w:rsid w:val="00C6470D"/>
    <w:rsid w:val="00C942F7"/>
    <w:rsid w:val="00C953F1"/>
    <w:rsid w:val="00CD03AF"/>
    <w:rsid w:val="00CF546C"/>
    <w:rsid w:val="00D004BC"/>
    <w:rsid w:val="00D1095A"/>
    <w:rsid w:val="00D201D1"/>
    <w:rsid w:val="00D266A3"/>
    <w:rsid w:val="00D27D41"/>
    <w:rsid w:val="00D342FA"/>
    <w:rsid w:val="00D6022F"/>
    <w:rsid w:val="00D72748"/>
    <w:rsid w:val="00D7692E"/>
    <w:rsid w:val="00D86D15"/>
    <w:rsid w:val="00DA3EB5"/>
    <w:rsid w:val="00DB2CE9"/>
    <w:rsid w:val="00DD1119"/>
    <w:rsid w:val="00DD4B91"/>
    <w:rsid w:val="00DE687D"/>
    <w:rsid w:val="00DE7149"/>
    <w:rsid w:val="00E0570F"/>
    <w:rsid w:val="00E61134"/>
    <w:rsid w:val="00E65E52"/>
    <w:rsid w:val="00E67995"/>
    <w:rsid w:val="00E67D33"/>
    <w:rsid w:val="00E8185C"/>
    <w:rsid w:val="00E83371"/>
    <w:rsid w:val="00E85FA5"/>
    <w:rsid w:val="00EC343E"/>
    <w:rsid w:val="00ED5353"/>
    <w:rsid w:val="00EE2A70"/>
    <w:rsid w:val="00F05F59"/>
    <w:rsid w:val="00F067E4"/>
    <w:rsid w:val="00F23FD3"/>
    <w:rsid w:val="00F318D7"/>
    <w:rsid w:val="00F40F63"/>
    <w:rsid w:val="00F46484"/>
    <w:rsid w:val="00F51CDD"/>
    <w:rsid w:val="00F53A87"/>
    <w:rsid w:val="00F575CB"/>
    <w:rsid w:val="00F63385"/>
    <w:rsid w:val="00F75B09"/>
    <w:rsid w:val="00F93C08"/>
    <w:rsid w:val="00FA18B3"/>
    <w:rsid w:val="00FB1C4C"/>
    <w:rsid w:val="00FB3FE5"/>
    <w:rsid w:val="00FC2B48"/>
    <w:rsid w:val="00FD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46C80"/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6C80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46C80"/>
    <w:pPr>
      <w:keepNext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6C80"/>
    <w:pPr>
      <w:keepNext/>
      <w:tabs>
        <w:tab w:val="left" w:pos="284"/>
      </w:tabs>
      <w:jc w:val="both"/>
      <w:outlineLvl w:val="2"/>
    </w:pPr>
    <w:rPr>
      <w:b/>
      <w:bCs/>
      <w:cap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46C80"/>
    <w:pPr>
      <w:keepNext/>
      <w:jc w:val="right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6C80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46C8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46C80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46C80"/>
    <w:rPr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246C80"/>
    <w:pPr>
      <w:jc w:val="both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46C80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46C80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246C80"/>
    <w:pPr>
      <w:tabs>
        <w:tab w:val="left" w:pos="567"/>
        <w:tab w:val="right" w:leader="dot" w:pos="9072"/>
      </w:tabs>
      <w:ind w:left="567" w:hanging="567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46C8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246C80"/>
    <w:pPr>
      <w:jc w:val="center"/>
    </w:pPr>
    <w:rPr>
      <w:b/>
      <w:bCs/>
      <w:caps/>
      <w:sz w:val="24"/>
      <w:szCs w:val="24"/>
    </w:rPr>
  </w:style>
  <w:style w:type="paragraph" w:styleId="EndnoteText">
    <w:name w:val="endnote text"/>
    <w:basedOn w:val="Normal"/>
    <w:link w:val="EndnoteTextChar"/>
    <w:autoRedefine/>
    <w:uiPriority w:val="99"/>
    <w:semiHidden/>
    <w:rsid w:val="003A0E3E"/>
    <w:pPr>
      <w:tabs>
        <w:tab w:val="left" w:pos="426"/>
      </w:tabs>
      <w:ind w:left="426" w:hanging="426"/>
    </w:pPr>
    <w:rPr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3A0E3E"/>
    <w:rPr>
      <w:rFonts w:ascii="Times New Roman" w:hAnsi="Times New Roman" w:cs="Times New Roman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rsid w:val="00246C8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246C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6C80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246C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99"/>
    <w:qFormat/>
    <w:rsid w:val="002947CC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E5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51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7692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4</Pages>
  <Words>1277</Words>
  <Characters>7663</Characters>
  <Application>Microsoft Office Outlook</Application>
  <DocSecurity>0</DocSecurity>
  <Lines>0</Lines>
  <Paragraphs>0</Paragraphs>
  <ScaleCrop>false</ScaleCrop>
  <Company>Krajowe Biuro Wyborcze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KBW</dc:creator>
  <cp:keywords/>
  <dc:description/>
  <cp:lastModifiedBy>UG Janowice Wielkie</cp:lastModifiedBy>
  <cp:revision>13</cp:revision>
  <cp:lastPrinted>2014-08-21T10:57:00Z</cp:lastPrinted>
  <dcterms:created xsi:type="dcterms:W3CDTF">2014-09-30T21:36:00Z</dcterms:created>
  <dcterms:modified xsi:type="dcterms:W3CDTF">2014-11-17T15:53:00Z</dcterms:modified>
</cp:coreProperties>
</file>